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830495" w14:textId="77777777" w:rsidR="00C92A9D" w:rsidRPr="00C9493B" w:rsidRDefault="00C92A9D" w:rsidP="00C92A9D">
      <w:pPr>
        <w:pStyle w:val="Kopfzeile"/>
        <w:tabs>
          <w:tab w:val="clear" w:pos="4536"/>
          <w:tab w:val="clear" w:pos="9072"/>
        </w:tabs>
      </w:pPr>
    </w:p>
    <w:p w14:paraId="1C48C67A" w14:textId="1AFDA826" w:rsidR="00C92A9D" w:rsidRPr="00E80621" w:rsidRDefault="00C92A9D" w:rsidP="00C9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jc w:val="center"/>
        <w:rPr>
          <w:b/>
          <w:sz w:val="32"/>
          <w:szCs w:val="32"/>
        </w:rPr>
      </w:pPr>
      <w:r>
        <w:rPr>
          <w:b/>
          <w:szCs w:val="24"/>
        </w:rPr>
        <w:br/>
      </w:r>
      <w:r w:rsidR="00415502">
        <w:rPr>
          <w:b/>
          <w:sz w:val="32"/>
          <w:szCs w:val="32"/>
        </w:rPr>
        <w:t>ANMELDUNG LANDESVERBAND</w:t>
      </w:r>
    </w:p>
    <w:p w14:paraId="2EF2F82F" w14:textId="1BD8594A" w:rsidR="00C92A9D" w:rsidRPr="003A7EFF" w:rsidRDefault="00415502" w:rsidP="00C92A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ar w:val="single" w:sz="4" w:color="auto"/>
        </w:pBdr>
        <w:spacing w:before="120"/>
        <w:jc w:val="center"/>
        <w:rPr>
          <w:b/>
          <w:szCs w:val="32"/>
        </w:rPr>
      </w:pPr>
      <w:r>
        <w:rPr>
          <w:b/>
          <w:sz w:val="32"/>
          <w:szCs w:val="32"/>
        </w:rPr>
        <w:t>DBBL-Pokal Saison 2023/24</w:t>
      </w:r>
      <w:r w:rsidR="00C92A9D" w:rsidRPr="00E80621">
        <w:rPr>
          <w:b/>
          <w:sz w:val="32"/>
          <w:szCs w:val="32"/>
        </w:rPr>
        <w:br/>
      </w:r>
    </w:p>
    <w:p w14:paraId="292D250E" w14:textId="086CED24" w:rsidR="00C92A9D" w:rsidRPr="00890944" w:rsidRDefault="00C92A9D" w:rsidP="00C92A9D">
      <w:pPr>
        <w:jc w:val="center"/>
        <w:rPr>
          <w:szCs w:val="22"/>
        </w:rPr>
      </w:pPr>
    </w:p>
    <w:p w14:paraId="43F35384" w14:textId="4727F230" w:rsidR="00C92A9D" w:rsidRPr="00890944" w:rsidRDefault="00C92A9D" w:rsidP="00C92A9D">
      <w:pPr>
        <w:jc w:val="center"/>
        <w:rPr>
          <w:szCs w:val="22"/>
        </w:rPr>
      </w:pPr>
    </w:p>
    <w:p w14:paraId="68D7C917" w14:textId="509A6008" w:rsidR="00C92A9D" w:rsidRPr="00C9493B" w:rsidRDefault="00F32FD5" w:rsidP="00C92A9D">
      <w:r>
        <w:rPr>
          <w:noProof/>
          <w:szCs w:val="22"/>
        </w:rPr>
        <w:pict w14:anchorId="70ABE9EE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23.3pt;margin-top:3.85pt;width:135pt;height:92.1pt;z-index:251658240" filled="f">
            <v:textbox style="mso-next-textbox:#_x0000_s1027">
              <w:txbxContent>
                <w:p w14:paraId="465890F6" w14:textId="240C38F5" w:rsidR="00636C01" w:rsidRDefault="00636C01" w:rsidP="00636C01">
                  <w:pPr>
                    <w:tabs>
                      <w:tab w:val="right" w:pos="10206"/>
                    </w:tabs>
                    <w:jc w:val="both"/>
                  </w:pPr>
                  <w:r w:rsidRPr="005E25AB">
                    <w:t xml:space="preserve">Diese Erklärung </w:t>
                  </w:r>
                  <w:r w:rsidR="00F526C2">
                    <w:t>bitte</w:t>
                  </w:r>
                  <w:r w:rsidR="00067CBB">
                    <w:t xml:space="preserve"> vollständig ausgefüllt und unterzeichnet</w:t>
                  </w:r>
                  <w:r>
                    <w:t xml:space="preserve"> </w:t>
                  </w:r>
                  <w:r w:rsidRPr="00435225">
                    <w:t xml:space="preserve">per </w:t>
                  </w:r>
                  <w:r w:rsidR="00067CBB">
                    <w:t>E-Mail (</w:t>
                  </w:r>
                  <w:hyperlink r:id="rId8" w:history="1">
                    <w:r w:rsidRPr="005B0782">
                      <w:rPr>
                        <w:rStyle w:val="Hyperlink"/>
                      </w:rPr>
                      <w:t>buero@dbbl.de</w:t>
                    </w:r>
                  </w:hyperlink>
                  <w:r w:rsidR="00067CBB">
                    <w:rPr>
                      <w:rStyle w:val="Hyperlink"/>
                    </w:rPr>
                    <w:t>)</w:t>
                  </w:r>
                  <w:r>
                    <w:t xml:space="preserve"> </w:t>
                  </w:r>
                  <w:r w:rsidR="00F526C2">
                    <w:t>oder Fax (0</w:t>
                  </w:r>
                  <w:r w:rsidR="00F526C2">
                    <w:rPr>
                      <w:rFonts w:ascii="Times New Roman" w:hAnsi="Times New Roman"/>
                    </w:rPr>
                    <w:t xml:space="preserve">2331/ </w:t>
                  </w:r>
                  <w:r w:rsidR="00F526C2" w:rsidRPr="00F526C2">
                    <w:rPr>
                      <w:rFonts w:ascii="Times New Roman" w:hAnsi="Times New Roman"/>
                    </w:rPr>
                    <w:t xml:space="preserve">106139) </w:t>
                  </w:r>
                  <w:r w:rsidR="00F526C2">
                    <w:t>versenden</w:t>
                  </w:r>
                  <w:r>
                    <w:t>.</w:t>
                  </w:r>
                </w:p>
              </w:txbxContent>
            </v:textbox>
          </v:shape>
        </w:pict>
      </w:r>
      <w:r w:rsidR="00636C01" w:rsidRPr="00636C01">
        <w:t>Damen Basketball Bundesligen (DBBL) GmbH</w:t>
      </w:r>
    </w:p>
    <w:p w14:paraId="394A64E7" w14:textId="303FDD28" w:rsidR="00C92A9D" w:rsidRPr="00435225" w:rsidRDefault="00636C01" w:rsidP="00C92A9D">
      <w:pPr>
        <w:tabs>
          <w:tab w:val="right" w:pos="10206"/>
        </w:tabs>
      </w:pPr>
      <w:r w:rsidRPr="00636C01">
        <w:t>Schwanenstraße 6-10</w:t>
      </w:r>
    </w:p>
    <w:p w14:paraId="760DBAD2" w14:textId="092F0E73" w:rsidR="00C92A9D" w:rsidRPr="00C9493B" w:rsidRDefault="00636C01" w:rsidP="00C92A9D">
      <w:pPr>
        <w:tabs>
          <w:tab w:val="right" w:pos="10206"/>
        </w:tabs>
      </w:pPr>
      <w:r>
        <w:rPr>
          <w:rFonts w:ascii="Times New Roman" w:hAnsi="Times New Roman"/>
        </w:rPr>
        <w:t>58089 Hagen</w:t>
      </w:r>
    </w:p>
    <w:p w14:paraId="2BAC46E8" w14:textId="12E88462" w:rsidR="00C92A9D" w:rsidRPr="00C9493B" w:rsidRDefault="00C92A9D" w:rsidP="00C92A9D">
      <w:pPr>
        <w:tabs>
          <w:tab w:val="right" w:pos="10206"/>
        </w:tabs>
      </w:pPr>
    </w:p>
    <w:p w14:paraId="0B28F891" w14:textId="77777777" w:rsidR="00C92A9D" w:rsidRPr="00C9493B" w:rsidRDefault="00C92A9D" w:rsidP="00C92A9D"/>
    <w:p w14:paraId="3DD494B0" w14:textId="53779332" w:rsidR="00C92A9D" w:rsidRPr="00C9493B" w:rsidRDefault="00067CBB" w:rsidP="00C92A9D">
      <w:pPr>
        <w:rPr>
          <w:b/>
        </w:rPr>
      </w:pPr>
      <w:r>
        <w:rPr>
          <w:b/>
        </w:rPr>
        <w:t>A N M E L D U N G</w:t>
      </w:r>
    </w:p>
    <w:p w14:paraId="1F58FEC1" w14:textId="77777777" w:rsidR="00C92A9D" w:rsidRPr="00C9493B" w:rsidRDefault="00C92A9D" w:rsidP="00C92A9D"/>
    <w:p w14:paraId="3431EB49" w14:textId="355F25CA" w:rsidR="00C92A9D" w:rsidRPr="00C9493B" w:rsidRDefault="00C92A9D" w:rsidP="00C92A9D">
      <w:r w:rsidRPr="00C9493B">
        <w:t xml:space="preserve">Hiermit </w:t>
      </w:r>
      <w:r w:rsidR="00415502">
        <w:t>meldet der Landesverband</w:t>
      </w:r>
    </w:p>
    <w:p w14:paraId="7A1C19B2" w14:textId="77777777" w:rsidR="00C92A9D" w:rsidRPr="00C9493B" w:rsidRDefault="00C92A9D" w:rsidP="00C92A9D"/>
    <w:p w14:paraId="2312BB20" w14:textId="23503BC3" w:rsidR="00C92A9D" w:rsidRDefault="00067CBB" w:rsidP="00067CBB">
      <w:pPr>
        <w:rPr>
          <w:b/>
          <w:szCs w:val="24"/>
        </w:rPr>
      </w:pPr>
      <w:bookmarkStart w:id="0" w:name="Text1"/>
      <w:r>
        <w:rPr>
          <w:b/>
          <w:szCs w:val="24"/>
        </w:rPr>
        <w:t xml:space="preserve">Name: </w:t>
      </w:r>
      <w:r>
        <w:rPr>
          <w:b/>
          <w:szCs w:val="24"/>
        </w:rPr>
        <w:tab/>
      </w:r>
      <w:r>
        <w:rPr>
          <w:b/>
          <w:szCs w:val="24"/>
        </w:rPr>
        <w:tab/>
      </w:r>
      <w:r w:rsidR="00C92A9D" w:rsidRPr="00C9493B">
        <w:rPr>
          <w:b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C92A9D" w:rsidRPr="00C9493B">
        <w:rPr>
          <w:b/>
          <w:szCs w:val="24"/>
        </w:rPr>
        <w:instrText xml:space="preserve"> FORMTEXT </w:instrText>
      </w:r>
      <w:r w:rsidR="00C92A9D" w:rsidRPr="00C9493B">
        <w:rPr>
          <w:b/>
          <w:szCs w:val="24"/>
        </w:rPr>
      </w:r>
      <w:r w:rsidR="00C92A9D" w:rsidRPr="00C9493B">
        <w:rPr>
          <w:b/>
          <w:szCs w:val="24"/>
        </w:rPr>
        <w:fldChar w:fldCharType="separate"/>
      </w:r>
      <w:bookmarkStart w:id="1" w:name="_GoBack"/>
      <w:r w:rsidR="00C92A9D">
        <w:rPr>
          <w:b/>
          <w:szCs w:val="24"/>
        </w:rPr>
        <w:t> </w:t>
      </w:r>
      <w:r w:rsidR="00C92A9D">
        <w:rPr>
          <w:b/>
          <w:szCs w:val="24"/>
        </w:rPr>
        <w:t> </w:t>
      </w:r>
      <w:r w:rsidR="00C92A9D">
        <w:rPr>
          <w:b/>
          <w:szCs w:val="24"/>
        </w:rPr>
        <w:t> </w:t>
      </w:r>
      <w:r w:rsidR="00C92A9D">
        <w:rPr>
          <w:b/>
          <w:szCs w:val="24"/>
        </w:rPr>
        <w:t> </w:t>
      </w:r>
      <w:r w:rsidR="00C92A9D">
        <w:rPr>
          <w:b/>
          <w:szCs w:val="24"/>
        </w:rPr>
        <w:t> </w:t>
      </w:r>
      <w:bookmarkEnd w:id="1"/>
      <w:r w:rsidR="00C92A9D" w:rsidRPr="00C9493B">
        <w:rPr>
          <w:b/>
          <w:szCs w:val="24"/>
        </w:rPr>
        <w:fldChar w:fldCharType="end"/>
      </w:r>
      <w:bookmarkEnd w:id="0"/>
    </w:p>
    <w:p w14:paraId="0FA63384" w14:textId="714AC5C6" w:rsidR="00067CBB" w:rsidRDefault="00067CBB" w:rsidP="00067CBB">
      <w:pPr>
        <w:rPr>
          <w:b/>
          <w:szCs w:val="24"/>
        </w:rPr>
      </w:pPr>
      <w:r>
        <w:rPr>
          <w:b/>
          <w:szCs w:val="24"/>
        </w:rPr>
        <w:t>Anschrift:</w:t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C9493B">
        <w:rPr>
          <w:b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9493B">
        <w:rPr>
          <w:b/>
          <w:szCs w:val="24"/>
        </w:rPr>
        <w:instrText xml:space="preserve"> FORMTEXT </w:instrText>
      </w:r>
      <w:r w:rsidRPr="00C9493B">
        <w:rPr>
          <w:b/>
          <w:szCs w:val="24"/>
        </w:rPr>
      </w:r>
      <w:r w:rsidRPr="00C9493B">
        <w:rPr>
          <w:b/>
          <w:szCs w:val="24"/>
        </w:rPr>
        <w:fldChar w:fldCharType="separate"/>
      </w:r>
      <w:r>
        <w:rPr>
          <w:b/>
          <w:szCs w:val="24"/>
        </w:rPr>
        <w:t> </w:t>
      </w:r>
      <w:r>
        <w:rPr>
          <w:b/>
          <w:szCs w:val="24"/>
        </w:rPr>
        <w:t> </w:t>
      </w:r>
      <w:r>
        <w:rPr>
          <w:b/>
          <w:szCs w:val="24"/>
        </w:rPr>
        <w:t> </w:t>
      </w:r>
      <w:r>
        <w:rPr>
          <w:b/>
          <w:szCs w:val="24"/>
        </w:rPr>
        <w:t> </w:t>
      </w:r>
      <w:r>
        <w:rPr>
          <w:b/>
          <w:szCs w:val="24"/>
        </w:rPr>
        <w:t> </w:t>
      </w:r>
      <w:r w:rsidRPr="00C9493B">
        <w:rPr>
          <w:b/>
          <w:szCs w:val="24"/>
        </w:rPr>
        <w:fldChar w:fldCharType="end"/>
      </w:r>
    </w:p>
    <w:p w14:paraId="20A17F09" w14:textId="77777777" w:rsidR="00C92A9D" w:rsidRPr="00C9493B" w:rsidRDefault="00C92A9D" w:rsidP="00C92A9D">
      <w:pPr>
        <w:rPr>
          <w:b/>
          <w:szCs w:val="24"/>
        </w:rPr>
      </w:pPr>
    </w:p>
    <w:p w14:paraId="475375C9" w14:textId="77777777" w:rsidR="00415502" w:rsidRDefault="00415502" w:rsidP="00636C01">
      <w:pPr>
        <w:jc w:val="both"/>
      </w:pPr>
      <w:r>
        <w:t>die Mannschaft</w:t>
      </w:r>
    </w:p>
    <w:p w14:paraId="45B4616F" w14:textId="77777777" w:rsidR="00415502" w:rsidRDefault="00415502" w:rsidP="00636C01">
      <w:pPr>
        <w:jc w:val="both"/>
      </w:pPr>
    </w:p>
    <w:p w14:paraId="2CF0B02F" w14:textId="77777777" w:rsidR="00067CBB" w:rsidRDefault="00067CBB" w:rsidP="00067CBB">
      <w:pPr>
        <w:rPr>
          <w:b/>
          <w:szCs w:val="24"/>
        </w:rPr>
      </w:pPr>
      <w:r>
        <w:rPr>
          <w:b/>
          <w:szCs w:val="24"/>
        </w:rPr>
        <w:t xml:space="preserve">Name: </w:t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C9493B">
        <w:rPr>
          <w:b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9493B">
        <w:rPr>
          <w:b/>
          <w:szCs w:val="24"/>
        </w:rPr>
        <w:instrText xml:space="preserve"> FORMTEXT </w:instrText>
      </w:r>
      <w:r w:rsidRPr="00C9493B">
        <w:rPr>
          <w:b/>
          <w:szCs w:val="24"/>
        </w:rPr>
      </w:r>
      <w:r w:rsidRPr="00C9493B">
        <w:rPr>
          <w:b/>
          <w:szCs w:val="24"/>
        </w:rPr>
        <w:fldChar w:fldCharType="separate"/>
      </w:r>
      <w:r>
        <w:rPr>
          <w:b/>
          <w:szCs w:val="24"/>
        </w:rPr>
        <w:t> </w:t>
      </w:r>
      <w:r>
        <w:rPr>
          <w:b/>
          <w:szCs w:val="24"/>
        </w:rPr>
        <w:t> </w:t>
      </w:r>
      <w:r>
        <w:rPr>
          <w:b/>
          <w:szCs w:val="24"/>
        </w:rPr>
        <w:t> </w:t>
      </w:r>
      <w:r>
        <w:rPr>
          <w:b/>
          <w:szCs w:val="24"/>
        </w:rPr>
        <w:t> </w:t>
      </w:r>
      <w:r>
        <w:rPr>
          <w:b/>
          <w:szCs w:val="24"/>
        </w:rPr>
        <w:t> </w:t>
      </w:r>
      <w:r w:rsidRPr="00C9493B">
        <w:rPr>
          <w:b/>
          <w:szCs w:val="24"/>
        </w:rPr>
        <w:fldChar w:fldCharType="end"/>
      </w:r>
    </w:p>
    <w:p w14:paraId="28A3B61F" w14:textId="7E8ECE97" w:rsidR="00067CBB" w:rsidRDefault="00067CBB" w:rsidP="00067CBB">
      <w:pPr>
        <w:rPr>
          <w:b/>
          <w:szCs w:val="24"/>
        </w:rPr>
      </w:pPr>
      <w:r>
        <w:rPr>
          <w:b/>
          <w:szCs w:val="24"/>
        </w:rPr>
        <w:t>Anschrift:</w:t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C9493B">
        <w:rPr>
          <w:b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C9493B">
        <w:rPr>
          <w:b/>
          <w:szCs w:val="24"/>
        </w:rPr>
        <w:instrText xml:space="preserve"> FORMTEXT </w:instrText>
      </w:r>
      <w:r w:rsidRPr="00C9493B">
        <w:rPr>
          <w:b/>
          <w:szCs w:val="24"/>
        </w:rPr>
      </w:r>
      <w:r w:rsidRPr="00C9493B">
        <w:rPr>
          <w:b/>
          <w:szCs w:val="24"/>
        </w:rPr>
        <w:fldChar w:fldCharType="separate"/>
      </w:r>
      <w:r>
        <w:rPr>
          <w:b/>
          <w:szCs w:val="24"/>
        </w:rPr>
        <w:t> </w:t>
      </w:r>
      <w:r>
        <w:rPr>
          <w:b/>
          <w:szCs w:val="24"/>
        </w:rPr>
        <w:t> </w:t>
      </w:r>
      <w:r>
        <w:rPr>
          <w:b/>
          <w:szCs w:val="24"/>
        </w:rPr>
        <w:t> </w:t>
      </w:r>
      <w:r>
        <w:rPr>
          <w:b/>
          <w:szCs w:val="24"/>
        </w:rPr>
        <w:t> </w:t>
      </w:r>
      <w:r>
        <w:rPr>
          <w:b/>
          <w:szCs w:val="24"/>
        </w:rPr>
        <w:t> </w:t>
      </w:r>
      <w:r w:rsidRPr="00C9493B">
        <w:rPr>
          <w:b/>
          <w:szCs w:val="24"/>
        </w:rPr>
        <w:fldChar w:fldCharType="end"/>
      </w:r>
    </w:p>
    <w:p w14:paraId="624BFB3B" w14:textId="0DAD97DD" w:rsidR="00415502" w:rsidRDefault="00415502" w:rsidP="00636C01">
      <w:pPr>
        <w:jc w:val="both"/>
      </w:pPr>
    </w:p>
    <w:p w14:paraId="3A63E4C0" w14:textId="3235B5C5" w:rsidR="00415502" w:rsidRDefault="00415502" w:rsidP="00636C01">
      <w:pPr>
        <w:jc w:val="both"/>
      </w:pPr>
      <w:r>
        <w:t xml:space="preserve">gemäß </w:t>
      </w:r>
      <w:r w:rsidR="00067CBB">
        <w:t xml:space="preserve">der aktuellen </w:t>
      </w:r>
      <w:hyperlink r:id="rId9" w:history="1">
        <w:r w:rsidR="00067CBB" w:rsidRPr="00067CBB">
          <w:rPr>
            <w:rStyle w:val="Hyperlink"/>
          </w:rPr>
          <w:t>Ausschreibung für den Wettbewerb um den Damen - Basketball - Pokal (Stand: 30.12.2023)</w:t>
        </w:r>
      </w:hyperlink>
      <w:r w:rsidR="00067CBB">
        <w:t xml:space="preserve"> rechtverbindlich </w:t>
      </w:r>
      <w:r w:rsidR="00067CBB">
        <w:t xml:space="preserve">zur Teilnahme am DBBL-Pokal der Saison 2023/24 </w:t>
      </w:r>
      <w:r w:rsidR="00067CBB">
        <w:t>an (</w:t>
      </w:r>
      <w:r w:rsidR="00067CBB" w:rsidRPr="00067CBB">
        <w:rPr>
          <w:b/>
        </w:rPr>
        <w:t>Meldefrist: 30.06.2023</w:t>
      </w:r>
      <w:r w:rsidR="00067CBB">
        <w:t>).</w:t>
      </w:r>
    </w:p>
    <w:p w14:paraId="4647B2D2" w14:textId="77777777" w:rsidR="00415502" w:rsidRDefault="00415502" w:rsidP="00636C01">
      <w:pPr>
        <w:jc w:val="both"/>
      </w:pPr>
    </w:p>
    <w:p w14:paraId="49FA2522" w14:textId="379058DE" w:rsidR="003A7EFF" w:rsidRDefault="003A7EFF" w:rsidP="003A7EFF"/>
    <w:p w14:paraId="37ADFE36" w14:textId="2693E50B" w:rsidR="00067CBB" w:rsidRDefault="00067CBB" w:rsidP="003A7EFF"/>
    <w:p w14:paraId="12C6986A" w14:textId="77777777" w:rsidR="00067CBB" w:rsidRDefault="00067CBB" w:rsidP="003A7EFF"/>
    <w:p w14:paraId="1C6F5C13" w14:textId="0AE47F4B" w:rsidR="003A7EFF" w:rsidRPr="00F239B0" w:rsidRDefault="00F239B0" w:rsidP="003A7EFF">
      <w:r w:rsidRPr="00F239B0">
        <w:rPr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239B0">
        <w:rPr>
          <w:szCs w:val="24"/>
        </w:rPr>
        <w:instrText xml:space="preserve"> FORMTEXT </w:instrText>
      </w:r>
      <w:r w:rsidRPr="00F239B0">
        <w:rPr>
          <w:szCs w:val="24"/>
        </w:rPr>
      </w:r>
      <w:r w:rsidRPr="00F239B0">
        <w:rPr>
          <w:szCs w:val="24"/>
        </w:rPr>
        <w:fldChar w:fldCharType="separate"/>
      </w:r>
      <w:r w:rsidRPr="00F239B0">
        <w:rPr>
          <w:szCs w:val="24"/>
        </w:rPr>
        <w:t> </w:t>
      </w:r>
      <w:r w:rsidRPr="00F239B0">
        <w:rPr>
          <w:szCs w:val="24"/>
        </w:rPr>
        <w:t> </w:t>
      </w:r>
      <w:r w:rsidRPr="00F239B0">
        <w:rPr>
          <w:szCs w:val="24"/>
        </w:rPr>
        <w:t> </w:t>
      </w:r>
      <w:r w:rsidRPr="00F239B0">
        <w:rPr>
          <w:szCs w:val="24"/>
        </w:rPr>
        <w:t> </w:t>
      </w:r>
      <w:r w:rsidRPr="00F239B0">
        <w:rPr>
          <w:szCs w:val="24"/>
        </w:rPr>
        <w:t> </w:t>
      </w:r>
      <w:r w:rsidRPr="00F239B0">
        <w:rPr>
          <w:szCs w:val="24"/>
        </w:rPr>
        <w:fldChar w:fldCharType="end"/>
      </w:r>
    </w:p>
    <w:p w14:paraId="772C0CC1" w14:textId="77777777" w:rsidR="003A7EFF" w:rsidRPr="00C9493B" w:rsidRDefault="003A7EFF" w:rsidP="003A7EFF">
      <w:r w:rsidRPr="00C9493B">
        <w:t>................................................</w:t>
      </w:r>
      <w:r w:rsidRPr="00C9493B">
        <w:tab/>
      </w:r>
      <w:r w:rsidRPr="00C9493B">
        <w:tab/>
        <w:t>............................................................</w:t>
      </w:r>
    </w:p>
    <w:p w14:paraId="51ACA930" w14:textId="34C212F7" w:rsidR="00C92A9D" w:rsidRDefault="003A7EFF" w:rsidP="003A7EFF">
      <w:r w:rsidRPr="00C9493B">
        <w:t>Ort, Datum</w:t>
      </w:r>
      <w:r w:rsidRPr="00C9493B">
        <w:tab/>
      </w:r>
      <w:r w:rsidRPr="00C9493B">
        <w:tab/>
      </w:r>
      <w:r w:rsidRPr="00C9493B">
        <w:tab/>
      </w:r>
      <w:r w:rsidRPr="00C9493B">
        <w:tab/>
      </w:r>
      <w:r w:rsidRPr="00C9493B">
        <w:tab/>
        <w:t>Rechtsverbindliche Unterschrift(en)</w:t>
      </w:r>
    </w:p>
    <w:p w14:paraId="145E520F" w14:textId="7C286096" w:rsidR="00067CBB" w:rsidRPr="00067CBB" w:rsidRDefault="00067CBB" w:rsidP="003A7EFF">
      <w:pPr>
        <w:rPr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67CBB">
        <w:t>Name Unterzeichner:</w:t>
      </w:r>
      <w:r w:rsidRPr="00067CBB">
        <w:tab/>
      </w:r>
      <w:r w:rsidRPr="00067CBB">
        <w:tab/>
      </w:r>
      <w:r w:rsidRPr="00067CBB">
        <w:rPr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7CBB">
        <w:rPr>
          <w:szCs w:val="24"/>
        </w:rPr>
        <w:instrText xml:space="preserve"> FORMTEXT </w:instrText>
      </w:r>
      <w:r w:rsidRPr="00067CBB">
        <w:rPr>
          <w:szCs w:val="24"/>
        </w:rPr>
      </w:r>
      <w:r w:rsidRPr="00067CBB">
        <w:rPr>
          <w:szCs w:val="24"/>
        </w:rPr>
        <w:fldChar w:fldCharType="separate"/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fldChar w:fldCharType="end"/>
      </w:r>
    </w:p>
    <w:p w14:paraId="3053F460" w14:textId="394E19D9" w:rsidR="00067CBB" w:rsidRPr="00067CBB" w:rsidRDefault="00067CBB" w:rsidP="003A7EFF">
      <w:r w:rsidRPr="00067CBB">
        <w:rPr>
          <w:szCs w:val="24"/>
        </w:rPr>
        <w:tab/>
      </w:r>
      <w:r w:rsidRPr="00067CBB">
        <w:rPr>
          <w:szCs w:val="24"/>
        </w:rPr>
        <w:tab/>
      </w:r>
      <w:r w:rsidRPr="00067CBB">
        <w:rPr>
          <w:szCs w:val="24"/>
        </w:rPr>
        <w:tab/>
      </w:r>
      <w:r w:rsidRPr="00067CBB">
        <w:rPr>
          <w:szCs w:val="24"/>
        </w:rPr>
        <w:tab/>
      </w:r>
      <w:r w:rsidRPr="00067CBB">
        <w:rPr>
          <w:szCs w:val="24"/>
        </w:rPr>
        <w:tab/>
      </w:r>
      <w:r w:rsidRPr="00067CBB">
        <w:rPr>
          <w:szCs w:val="24"/>
        </w:rPr>
        <w:tab/>
        <w:t xml:space="preserve">Funktion Unterzeichner: </w:t>
      </w:r>
      <w:r w:rsidRPr="00067CBB">
        <w:rPr>
          <w:szCs w:val="24"/>
        </w:rPr>
        <w:tab/>
      </w:r>
      <w:r w:rsidRPr="00067CBB">
        <w:rPr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7CBB">
        <w:rPr>
          <w:szCs w:val="24"/>
        </w:rPr>
        <w:instrText xml:space="preserve"> FORMTEXT </w:instrText>
      </w:r>
      <w:r w:rsidRPr="00067CBB">
        <w:rPr>
          <w:szCs w:val="24"/>
        </w:rPr>
      </w:r>
      <w:r w:rsidRPr="00067CBB">
        <w:rPr>
          <w:szCs w:val="24"/>
        </w:rPr>
        <w:fldChar w:fldCharType="separate"/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fldChar w:fldCharType="end"/>
      </w:r>
    </w:p>
    <w:p w14:paraId="67E375F8" w14:textId="35D51818" w:rsidR="00C92A9D" w:rsidRDefault="00C92A9D" w:rsidP="00C92A9D"/>
    <w:p w14:paraId="4B0A1594" w14:textId="75BA0E8E" w:rsidR="00067CBB" w:rsidRDefault="00067CBB" w:rsidP="00C92A9D"/>
    <w:p w14:paraId="7DCD461C" w14:textId="6CCEF1BE" w:rsidR="00067CBB" w:rsidRPr="00067CBB" w:rsidRDefault="00067CBB" w:rsidP="00C92A9D">
      <w:pPr>
        <w:rPr>
          <w:b/>
          <w:caps/>
        </w:rPr>
      </w:pPr>
      <w:r w:rsidRPr="00067CBB">
        <w:rPr>
          <w:b/>
          <w:caps/>
        </w:rPr>
        <w:t>K</w:t>
      </w:r>
      <w:r>
        <w:rPr>
          <w:b/>
          <w:caps/>
        </w:rPr>
        <w:t xml:space="preserve"> </w:t>
      </w:r>
      <w:r w:rsidRPr="00067CBB">
        <w:rPr>
          <w:b/>
          <w:caps/>
        </w:rPr>
        <w:t>o</w:t>
      </w:r>
      <w:r>
        <w:rPr>
          <w:b/>
          <w:caps/>
        </w:rPr>
        <w:t xml:space="preserve"> </w:t>
      </w:r>
      <w:r w:rsidRPr="00067CBB">
        <w:rPr>
          <w:b/>
          <w:caps/>
        </w:rPr>
        <w:t>n</w:t>
      </w:r>
      <w:r>
        <w:rPr>
          <w:b/>
          <w:caps/>
        </w:rPr>
        <w:t xml:space="preserve"> </w:t>
      </w:r>
      <w:r w:rsidRPr="00067CBB">
        <w:rPr>
          <w:b/>
          <w:caps/>
        </w:rPr>
        <w:t>t</w:t>
      </w:r>
      <w:r>
        <w:rPr>
          <w:b/>
          <w:caps/>
        </w:rPr>
        <w:t xml:space="preserve"> </w:t>
      </w:r>
      <w:r w:rsidRPr="00067CBB">
        <w:rPr>
          <w:b/>
          <w:caps/>
        </w:rPr>
        <w:t>a</w:t>
      </w:r>
      <w:r>
        <w:rPr>
          <w:b/>
          <w:caps/>
        </w:rPr>
        <w:t xml:space="preserve"> </w:t>
      </w:r>
      <w:r w:rsidRPr="00067CBB">
        <w:rPr>
          <w:b/>
          <w:caps/>
        </w:rPr>
        <w:t>k</w:t>
      </w:r>
      <w:r>
        <w:rPr>
          <w:b/>
          <w:caps/>
        </w:rPr>
        <w:t xml:space="preserve"> </w:t>
      </w:r>
      <w:r w:rsidRPr="00067CBB">
        <w:rPr>
          <w:b/>
          <w:caps/>
        </w:rPr>
        <w:t>t</w:t>
      </w:r>
      <w:r>
        <w:rPr>
          <w:b/>
          <w:caps/>
        </w:rPr>
        <w:t xml:space="preserve"> </w:t>
      </w:r>
      <w:r w:rsidRPr="00067CBB">
        <w:rPr>
          <w:b/>
          <w:caps/>
        </w:rPr>
        <w:t>d</w:t>
      </w:r>
      <w:r>
        <w:rPr>
          <w:b/>
          <w:caps/>
        </w:rPr>
        <w:t xml:space="preserve"> </w:t>
      </w:r>
      <w:r w:rsidRPr="00067CBB">
        <w:rPr>
          <w:b/>
          <w:caps/>
        </w:rPr>
        <w:t>a</w:t>
      </w:r>
      <w:r>
        <w:rPr>
          <w:b/>
          <w:caps/>
        </w:rPr>
        <w:t xml:space="preserve"> </w:t>
      </w:r>
      <w:r w:rsidRPr="00067CBB">
        <w:rPr>
          <w:b/>
          <w:caps/>
        </w:rPr>
        <w:t>t</w:t>
      </w:r>
      <w:r>
        <w:rPr>
          <w:b/>
          <w:caps/>
        </w:rPr>
        <w:t xml:space="preserve"> </w:t>
      </w:r>
      <w:r w:rsidRPr="00067CBB">
        <w:rPr>
          <w:b/>
          <w:caps/>
        </w:rPr>
        <w:t>e</w:t>
      </w:r>
      <w:r>
        <w:rPr>
          <w:b/>
          <w:caps/>
        </w:rPr>
        <w:t xml:space="preserve"> </w:t>
      </w:r>
      <w:r w:rsidRPr="00067CBB">
        <w:rPr>
          <w:b/>
          <w:caps/>
        </w:rPr>
        <w:t xml:space="preserve">n </w:t>
      </w:r>
      <w:r>
        <w:rPr>
          <w:b/>
        </w:rPr>
        <w:t xml:space="preserve">   der teilnehmenden Mannschaft</w:t>
      </w:r>
    </w:p>
    <w:p w14:paraId="4412F8E4" w14:textId="77777777" w:rsidR="00067CBB" w:rsidRPr="00067CBB" w:rsidRDefault="00067CBB" w:rsidP="00C92A9D">
      <w:pPr>
        <w:rPr>
          <w:b/>
        </w:rPr>
      </w:pPr>
    </w:p>
    <w:p w14:paraId="709E7656" w14:textId="77777777" w:rsidR="00067CBB" w:rsidRPr="00067CBB" w:rsidRDefault="00067CBB" w:rsidP="00067CBB">
      <w:pPr>
        <w:rPr>
          <w:szCs w:val="24"/>
        </w:rPr>
      </w:pPr>
      <w:r w:rsidRPr="00067CBB">
        <w:rPr>
          <w:szCs w:val="24"/>
        </w:rPr>
        <w:t>Ansprechpartner:</w:t>
      </w:r>
      <w:r w:rsidRPr="00067CBB">
        <w:rPr>
          <w:szCs w:val="24"/>
        </w:rPr>
        <w:tab/>
      </w:r>
      <w:r w:rsidRPr="00067CBB">
        <w:rPr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7CBB">
        <w:rPr>
          <w:szCs w:val="24"/>
        </w:rPr>
        <w:instrText xml:space="preserve"> FORMTEXT </w:instrText>
      </w:r>
      <w:r w:rsidRPr="00067CBB">
        <w:rPr>
          <w:szCs w:val="24"/>
        </w:rPr>
      </w:r>
      <w:r w:rsidRPr="00067CBB">
        <w:rPr>
          <w:szCs w:val="24"/>
        </w:rPr>
        <w:fldChar w:fldCharType="separate"/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fldChar w:fldCharType="end"/>
      </w:r>
    </w:p>
    <w:p w14:paraId="0A2EAEF1" w14:textId="77777777" w:rsidR="00067CBB" w:rsidRPr="00067CBB" w:rsidRDefault="00067CBB" w:rsidP="00067CBB">
      <w:pPr>
        <w:rPr>
          <w:szCs w:val="24"/>
        </w:rPr>
      </w:pPr>
      <w:r w:rsidRPr="00067CBB">
        <w:rPr>
          <w:szCs w:val="24"/>
        </w:rPr>
        <w:t>Telefonnummer:</w:t>
      </w:r>
      <w:r w:rsidRPr="00067CBB">
        <w:rPr>
          <w:szCs w:val="24"/>
        </w:rPr>
        <w:tab/>
      </w:r>
      <w:r w:rsidRPr="00067CBB">
        <w:rPr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7CBB">
        <w:rPr>
          <w:szCs w:val="24"/>
        </w:rPr>
        <w:instrText xml:space="preserve"> FORMTEXT </w:instrText>
      </w:r>
      <w:r w:rsidRPr="00067CBB">
        <w:rPr>
          <w:szCs w:val="24"/>
        </w:rPr>
      </w:r>
      <w:r w:rsidRPr="00067CBB">
        <w:rPr>
          <w:szCs w:val="24"/>
        </w:rPr>
        <w:fldChar w:fldCharType="separate"/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fldChar w:fldCharType="end"/>
      </w:r>
    </w:p>
    <w:p w14:paraId="3BFA0408" w14:textId="77777777" w:rsidR="00067CBB" w:rsidRPr="00067CBB" w:rsidRDefault="00067CBB" w:rsidP="00067CBB">
      <w:pPr>
        <w:rPr>
          <w:szCs w:val="24"/>
        </w:rPr>
      </w:pPr>
      <w:r w:rsidRPr="00067CBB">
        <w:rPr>
          <w:szCs w:val="24"/>
        </w:rPr>
        <w:t>E-Mail-Adresse:</w:t>
      </w:r>
      <w:r w:rsidRPr="00067CBB">
        <w:rPr>
          <w:szCs w:val="24"/>
        </w:rPr>
        <w:tab/>
      </w:r>
      <w:r w:rsidRPr="00067CBB">
        <w:rPr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067CBB">
        <w:rPr>
          <w:szCs w:val="24"/>
        </w:rPr>
        <w:instrText xml:space="preserve"> FORMTEXT </w:instrText>
      </w:r>
      <w:r w:rsidRPr="00067CBB">
        <w:rPr>
          <w:szCs w:val="24"/>
        </w:rPr>
      </w:r>
      <w:r w:rsidRPr="00067CBB">
        <w:rPr>
          <w:szCs w:val="24"/>
        </w:rPr>
        <w:fldChar w:fldCharType="separate"/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t> </w:t>
      </w:r>
      <w:r w:rsidRPr="00067CBB">
        <w:rPr>
          <w:szCs w:val="24"/>
        </w:rPr>
        <w:fldChar w:fldCharType="end"/>
      </w:r>
    </w:p>
    <w:p w14:paraId="79974A92" w14:textId="3A1E825D" w:rsidR="003A7EFF" w:rsidRPr="008613FF" w:rsidRDefault="003A7EFF" w:rsidP="00932A18">
      <w:pPr>
        <w:ind w:left="1416" w:hanging="1416"/>
      </w:pPr>
    </w:p>
    <w:sectPr w:rsidR="003A7EFF" w:rsidRPr="008613FF" w:rsidSect="008A272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/>
      <w:pgMar w:top="1701" w:right="1418" w:bottom="1134" w:left="1418" w:header="709" w:footer="709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06D11" w14:textId="77777777" w:rsidR="00F32FD5" w:rsidRDefault="00F32FD5" w:rsidP="008A2720">
      <w:r>
        <w:separator/>
      </w:r>
    </w:p>
  </w:endnote>
  <w:endnote w:type="continuationSeparator" w:id="0">
    <w:p w14:paraId="11D0019A" w14:textId="77777777" w:rsidR="00F32FD5" w:rsidRDefault="00F32FD5" w:rsidP="008A2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45 Light">
    <w:altName w:val="Calibri"/>
    <w:panose1 w:val="00000000000000000000"/>
    <w:charset w:val="00"/>
    <w:family w:val="roman"/>
    <w:notTrueType/>
    <w:pitch w:val="default"/>
  </w:font>
  <w:font w:name="Univers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55">
    <w:altName w:val="Courier New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ans-Bold">
    <w:panose1 w:val="00000000000000000000"/>
    <w:charset w:val="00"/>
    <w:family w:val="roman"/>
    <w:notTrueType/>
    <w:pitch w:val="default"/>
  </w:font>
  <w:font w:name="OpenSans">
    <w:panose1 w:val="00000000000000000000"/>
    <w:charset w:val="00"/>
    <w:family w:val="roman"/>
    <w:notTrueType/>
    <w:pitch w:val="default"/>
  </w:font>
  <w:font w:name="OpenSans-Italic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bCs/>
        <w:sz w:val="18"/>
        <w:szCs w:val="18"/>
      </w:rPr>
      <w:id w:val="-163086500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bCs/>
            <w:sz w:val="18"/>
            <w:szCs w:val="18"/>
          </w:rPr>
          <w:id w:val="1206456465"/>
          <w:docPartObj>
            <w:docPartGallery w:val="Page Numbers (Top of Page)"/>
            <w:docPartUnique/>
          </w:docPartObj>
        </w:sdtPr>
        <w:sdtEndPr/>
        <w:sdtContent>
          <w:p w14:paraId="644CDB36" w14:textId="328C79D0" w:rsidR="00623C00" w:rsidRPr="008B49AB" w:rsidRDefault="00623C00" w:rsidP="000A3C98">
            <w:pPr>
              <w:pStyle w:val="Fuzeile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8B49AB">
              <w:rPr>
                <w:rFonts w:ascii="Times New Roman" w:hAnsi="Times New Roman"/>
                <w:bCs/>
                <w:sz w:val="18"/>
                <w:szCs w:val="18"/>
              </w:rPr>
              <w:t>Lizenzstatut Toyota DBBL Saison 2022/23 (Stand: 27.01.2022)</w:t>
            </w:r>
            <w:r w:rsidRPr="008B49AB">
              <w:rPr>
                <w:rFonts w:ascii="Times New Roman" w:hAnsi="Times New Roman"/>
                <w:bCs/>
                <w:sz w:val="18"/>
                <w:szCs w:val="18"/>
              </w:rPr>
              <w:tab/>
              <w:t xml:space="preserve">Seite </w:t>
            </w:r>
            <w:r w:rsidRPr="008B49AB">
              <w:rPr>
                <w:rFonts w:ascii="Times New Roman" w:hAnsi="Times New Roman"/>
                <w:bCs/>
                <w:sz w:val="18"/>
                <w:szCs w:val="18"/>
              </w:rPr>
              <w:fldChar w:fldCharType="begin"/>
            </w:r>
            <w:r w:rsidRPr="008B49AB">
              <w:rPr>
                <w:rFonts w:ascii="Times New Roman" w:hAnsi="Times New Roman"/>
                <w:bCs/>
                <w:sz w:val="18"/>
                <w:szCs w:val="18"/>
              </w:rPr>
              <w:instrText>PAGE</w:instrText>
            </w:r>
            <w:r w:rsidRPr="008B49AB">
              <w:rPr>
                <w:rFonts w:ascii="Times New Roman" w:hAnsi="Times New Roman"/>
                <w:bCs/>
                <w:sz w:val="18"/>
                <w:szCs w:val="18"/>
              </w:rPr>
              <w:fldChar w:fldCharType="separate"/>
            </w:r>
            <w:r w:rsidR="00067CBB">
              <w:rPr>
                <w:rFonts w:ascii="Times New Roman" w:hAnsi="Times New Roman"/>
                <w:bCs/>
                <w:noProof/>
                <w:sz w:val="18"/>
                <w:szCs w:val="18"/>
              </w:rPr>
              <w:t>2</w:t>
            </w:r>
            <w:r w:rsidRPr="008B49AB">
              <w:rPr>
                <w:rFonts w:ascii="Times New Roman" w:hAnsi="Times New Roman"/>
                <w:bCs/>
                <w:sz w:val="18"/>
                <w:szCs w:val="18"/>
              </w:rPr>
              <w:fldChar w:fldCharType="end"/>
            </w:r>
            <w:r w:rsidRPr="008B49AB">
              <w:rPr>
                <w:rFonts w:ascii="Times New Roman" w:hAnsi="Times New Roman"/>
                <w:bCs/>
                <w:sz w:val="18"/>
                <w:szCs w:val="18"/>
              </w:rPr>
              <w:t xml:space="preserve"> von </w:t>
            </w:r>
            <w:r w:rsidRPr="008B49AB">
              <w:rPr>
                <w:rFonts w:ascii="Times New Roman" w:hAnsi="Times New Roman"/>
                <w:bCs/>
                <w:sz w:val="18"/>
                <w:szCs w:val="18"/>
              </w:rPr>
              <w:fldChar w:fldCharType="begin"/>
            </w:r>
            <w:r w:rsidRPr="008B49AB">
              <w:rPr>
                <w:rFonts w:ascii="Times New Roman" w:hAnsi="Times New Roman"/>
                <w:bCs/>
                <w:sz w:val="18"/>
                <w:szCs w:val="18"/>
              </w:rPr>
              <w:instrText>NUMPAGES</w:instrText>
            </w:r>
            <w:r w:rsidRPr="008B49AB">
              <w:rPr>
                <w:rFonts w:ascii="Times New Roman" w:hAnsi="Times New Roman"/>
                <w:bCs/>
                <w:sz w:val="18"/>
                <w:szCs w:val="18"/>
              </w:rPr>
              <w:fldChar w:fldCharType="separate"/>
            </w:r>
            <w:r w:rsidR="00067CBB">
              <w:rPr>
                <w:rFonts w:ascii="Times New Roman" w:hAnsi="Times New Roman"/>
                <w:bCs/>
                <w:noProof/>
                <w:sz w:val="18"/>
                <w:szCs w:val="18"/>
              </w:rPr>
              <w:t>2</w:t>
            </w:r>
            <w:r w:rsidRPr="008B49AB">
              <w:rPr>
                <w:rFonts w:ascii="Times New Roman" w:hAnsi="Times New Roman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/>
        <w:bCs/>
        <w:sz w:val="18"/>
        <w:szCs w:val="18"/>
      </w:rPr>
      <w:id w:val="-149063397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  <w:bCs/>
            <w:sz w:val="18"/>
            <w:szCs w:val="18"/>
          </w:rPr>
          <w:id w:val="-570585015"/>
          <w:docPartObj>
            <w:docPartGallery w:val="Page Numbers (Top of Page)"/>
            <w:docPartUnique/>
          </w:docPartObj>
        </w:sdtPr>
        <w:sdtEndPr/>
        <w:sdtContent>
          <w:p w14:paraId="728C42E5" w14:textId="1C4A371A" w:rsidR="00623C00" w:rsidRPr="009D3286" w:rsidRDefault="00067CBB" w:rsidP="00B421D1">
            <w:pPr>
              <w:pStyle w:val="Fuzeile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Anmeldung Landesverband DBBL-Pokal</w:t>
            </w:r>
            <w:r w:rsidR="00424E30">
              <w:rPr>
                <w:rFonts w:ascii="Times New Roman" w:hAnsi="Times New Roman"/>
                <w:bCs/>
                <w:sz w:val="18"/>
                <w:szCs w:val="18"/>
              </w:rPr>
              <w:t xml:space="preserve"> Saison 2023/24 (Stand</w:t>
            </w:r>
            <w:r w:rsidR="00623C00" w:rsidRPr="009D3286">
              <w:rPr>
                <w:rFonts w:ascii="Times New Roman" w:hAnsi="Times New Roman"/>
                <w:bCs/>
                <w:sz w:val="18"/>
                <w:szCs w:val="18"/>
              </w:rPr>
              <w:t xml:space="preserve">: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Februar </w:t>
            </w:r>
            <w:r w:rsidR="00424E30">
              <w:rPr>
                <w:rFonts w:ascii="Times New Roman" w:hAnsi="Times New Roman"/>
                <w:bCs/>
                <w:sz w:val="18"/>
                <w:szCs w:val="18"/>
              </w:rPr>
              <w:t>2023</w:t>
            </w:r>
            <w:r w:rsidR="00623C00" w:rsidRPr="009D3286">
              <w:rPr>
                <w:rFonts w:ascii="Times New Roman" w:hAnsi="Times New Roman"/>
                <w:bCs/>
                <w:sz w:val="18"/>
                <w:szCs w:val="18"/>
              </w:rPr>
              <w:t>)</w:t>
            </w:r>
            <w:r w:rsidR="00623C00" w:rsidRPr="009D3286">
              <w:rPr>
                <w:rFonts w:ascii="Times New Roman" w:hAnsi="Times New Roman"/>
                <w:bCs/>
                <w:sz w:val="18"/>
                <w:szCs w:val="18"/>
              </w:rPr>
              <w:tab/>
              <w:t xml:space="preserve">Seite </w:t>
            </w:r>
            <w:r w:rsidR="00623C00" w:rsidRPr="009D3286">
              <w:rPr>
                <w:rFonts w:ascii="Times New Roman" w:hAnsi="Times New Roman"/>
                <w:bCs/>
                <w:sz w:val="18"/>
                <w:szCs w:val="18"/>
              </w:rPr>
              <w:fldChar w:fldCharType="begin"/>
            </w:r>
            <w:r w:rsidR="00623C00" w:rsidRPr="009D3286">
              <w:rPr>
                <w:rFonts w:ascii="Times New Roman" w:hAnsi="Times New Roman"/>
                <w:bCs/>
                <w:sz w:val="18"/>
                <w:szCs w:val="18"/>
              </w:rPr>
              <w:instrText>PAGE</w:instrText>
            </w:r>
            <w:r w:rsidR="00623C00" w:rsidRPr="009D3286">
              <w:rPr>
                <w:rFonts w:ascii="Times New Roman" w:hAnsi="Times New Roman"/>
                <w:bCs/>
                <w:sz w:val="18"/>
                <w:szCs w:val="18"/>
              </w:rPr>
              <w:fldChar w:fldCharType="separate"/>
            </w:r>
            <w:r w:rsidR="00441964">
              <w:rPr>
                <w:rFonts w:ascii="Times New Roman" w:hAnsi="Times New Roman"/>
                <w:bCs/>
                <w:noProof/>
                <w:sz w:val="18"/>
                <w:szCs w:val="18"/>
              </w:rPr>
              <w:t>1</w:t>
            </w:r>
            <w:r w:rsidR="00623C00" w:rsidRPr="009D3286">
              <w:rPr>
                <w:rFonts w:ascii="Times New Roman" w:hAnsi="Times New Roman"/>
                <w:bCs/>
                <w:sz w:val="18"/>
                <w:szCs w:val="18"/>
              </w:rPr>
              <w:fldChar w:fldCharType="end"/>
            </w:r>
            <w:r w:rsidR="00623C00" w:rsidRPr="009D3286">
              <w:rPr>
                <w:rFonts w:ascii="Times New Roman" w:hAnsi="Times New Roman"/>
                <w:bCs/>
                <w:sz w:val="18"/>
                <w:szCs w:val="18"/>
              </w:rPr>
              <w:t xml:space="preserve"> von </w:t>
            </w:r>
            <w:r w:rsidR="00623C00" w:rsidRPr="009D3286">
              <w:rPr>
                <w:rFonts w:ascii="Times New Roman" w:hAnsi="Times New Roman"/>
                <w:bCs/>
                <w:sz w:val="18"/>
                <w:szCs w:val="18"/>
              </w:rPr>
              <w:fldChar w:fldCharType="begin"/>
            </w:r>
            <w:r w:rsidR="00623C00" w:rsidRPr="009D3286">
              <w:rPr>
                <w:rFonts w:ascii="Times New Roman" w:hAnsi="Times New Roman"/>
                <w:bCs/>
                <w:sz w:val="18"/>
                <w:szCs w:val="18"/>
              </w:rPr>
              <w:instrText>NUMPAGES</w:instrText>
            </w:r>
            <w:r w:rsidR="00623C00" w:rsidRPr="009D3286">
              <w:rPr>
                <w:rFonts w:ascii="Times New Roman" w:hAnsi="Times New Roman"/>
                <w:bCs/>
                <w:sz w:val="18"/>
                <w:szCs w:val="18"/>
              </w:rPr>
              <w:fldChar w:fldCharType="separate"/>
            </w:r>
            <w:r w:rsidR="00441964">
              <w:rPr>
                <w:rFonts w:ascii="Times New Roman" w:hAnsi="Times New Roman"/>
                <w:bCs/>
                <w:noProof/>
                <w:sz w:val="18"/>
                <w:szCs w:val="18"/>
              </w:rPr>
              <w:t>1</w:t>
            </w:r>
            <w:r w:rsidR="00623C00" w:rsidRPr="009D3286">
              <w:rPr>
                <w:rFonts w:ascii="Times New Roman" w:hAnsi="Times New Roman"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BACB7" w14:textId="77777777" w:rsidR="00F32FD5" w:rsidRDefault="00F32FD5" w:rsidP="008A2720">
      <w:r>
        <w:separator/>
      </w:r>
    </w:p>
  </w:footnote>
  <w:footnote w:type="continuationSeparator" w:id="0">
    <w:p w14:paraId="5194DBED" w14:textId="77777777" w:rsidR="00F32FD5" w:rsidRDefault="00F32FD5" w:rsidP="008A2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EAF017" w14:textId="77777777" w:rsidR="00623C00" w:rsidRPr="009D3286" w:rsidRDefault="00623C00" w:rsidP="000A3C98">
    <w:pPr>
      <w:pStyle w:val="Kopfzeile"/>
      <w:jc w:val="right"/>
      <w:rPr>
        <w:rFonts w:ascii="Times New Roman" w:hAnsi="Times New Roman"/>
        <w:bCs/>
        <w:szCs w:val="24"/>
      </w:rPr>
    </w:pPr>
    <w:r w:rsidRPr="009D3286">
      <w:rPr>
        <w:rFonts w:ascii="Times New Roman" w:hAnsi="Times New Roman"/>
        <w:bCs/>
        <w:noProof/>
        <w:szCs w:val="24"/>
      </w:rPr>
      <w:drawing>
        <wp:anchor distT="0" distB="0" distL="114300" distR="114300" simplePos="0" relativeHeight="251654144" behindDoc="0" locked="0" layoutInCell="1" allowOverlap="1" wp14:anchorId="0FDEBE6B" wp14:editId="2007DE41">
          <wp:simplePos x="0" y="0"/>
          <wp:positionH relativeFrom="margin">
            <wp:align>left</wp:align>
          </wp:positionH>
          <wp:positionV relativeFrom="margin">
            <wp:posOffset>-943610</wp:posOffset>
          </wp:positionV>
          <wp:extent cx="1818000" cy="66960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1-DBBL_NewBrandVI-Toyota_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0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2FD5">
      <w:rPr>
        <w:rFonts w:ascii="Times New Roman" w:hAnsi="Times New Roman"/>
        <w:bCs/>
        <w:noProof/>
        <w:szCs w:val="24"/>
      </w:rPr>
      <w:pict w14:anchorId="630E9C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5705204" o:spid="_x0000_s2051" type="#_x0000_t75" style="position:absolute;left:0;text-align:left;margin-left:0;margin-top:0;width:453.1pt;height:528.05pt;z-index:-251657216;mso-position-horizontal:center;mso-position-horizontal-relative:margin;mso-position-vertical:center;mso-position-vertical-relative:margin" o:allowincell="f">
          <v:imagedata r:id="rId2" o:title="Wasserzeichen"/>
          <w10:wrap anchorx="margin" anchory="margin"/>
        </v:shape>
      </w:pict>
    </w:r>
    <w:r w:rsidRPr="009D3286">
      <w:rPr>
        <w:rFonts w:ascii="Times New Roman" w:hAnsi="Times New Roman"/>
        <w:bCs/>
        <w:szCs w:val="24"/>
      </w:rPr>
      <w:t>TOYOTA 1. DBBL</w:t>
    </w:r>
  </w:p>
  <w:p w14:paraId="77098016" w14:textId="77777777" w:rsidR="00623C00" w:rsidRPr="009D3286" w:rsidRDefault="00623C00" w:rsidP="000A3C98">
    <w:pPr>
      <w:pStyle w:val="Kopfzeile"/>
      <w:jc w:val="right"/>
      <w:rPr>
        <w:rFonts w:ascii="Times New Roman" w:hAnsi="Times New Roman"/>
        <w:bCs/>
        <w:szCs w:val="24"/>
      </w:rPr>
    </w:pPr>
    <w:r w:rsidRPr="009D3286">
      <w:rPr>
        <w:rFonts w:ascii="Times New Roman" w:hAnsi="Times New Roman"/>
        <w:b/>
        <w:bCs/>
        <w:szCs w:val="24"/>
      </w:rPr>
      <w:t>LIZENZSTATUT</w:t>
    </w:r>
  </w:p>
  <w:p w14:paraId="4283D51C" w14:textId="77777777" w:rsidR="00623C00" w:rsidRPr="009D3286" w:rsidRDefault="00F32FD5" w:rsidP="008A2720">
    <w:pPr>
      <w:pStyle w:val="Kopfzeile"/>
      <w:jc w:val="right"/>
      <w:rPr>
        <w:rFonts w:ascii="Times New Roman" w:hAnsi="Times New Roman"/>
        <w:bCs/>
        <w:szCs w:val="24"/>
      </w:rPr>
    </w:pPr>
    <w:r>
      <w:rPr>
        <w:rFonts w:ascii="Times New Roman" w:hAnsi="Times New Roman"/>
        <w:bCs/>
        <w:noProof/>
        <w:szCs w:val="24"/>
      </w:rPr>
      <w:pict w14:anchorId="42A36587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2054" type="#_x0000_t32" style="position:absolute;left:0;text-align:left;margin-left:-.3pt;margin-top:18pt;width:453.55pt;height:0;z-index:25165721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E3oNQIAAHMEAAAOAAAAZHJzL2Uyb0RvYy54bWysVMGO2jAQvVfqP1i+QxIWWIgIq1UCvWxb&#10;pN1+gLEdYtWxLduQoKr/3rEDtLSXqioHY49n3sybec7qqW8lOnHrhFYFzsYpRlxRzYQ6FPjL23a0&#10;wMh5ohiRWvECn7nDT+v371adyflEN1oybhGAKJd3psCN9yZPEkcb3hI31oYruKy1bYmHoz0kzJIO&#10;0FuZTNJ0nnTaMmM15c6BtRou8Tri1zWn/nNdO+6RLDDU5uNq47oPa7JekfxgiWkEvZRB/qGKlggF&#10;SW9QFfEEHa34A6oV1Gqnaz+muk10XQvKIwdgk6W/sXltiOGRCzTHmVub3P+DpZ9OO4sEK/ADRoq0&#10;MKLno9cxM8pCezrjcvAq1c4GgrRXr+ZF068OKV02RB14dH47G4iNEcldSDg4A0n23UfNwIcAfuxV&#10;X9s2QEIXUB9Hcr6NhPceUTDOHudpuphhRK93CcmvgcY6/4HrFoVNgZ23RBwaX2qlYPDaZjENOb04&#10;D0Qg8BoQsiq9FVLG+UuFOqh9mc7SGOG0FCzcBr8oRV5Ki04EROT7AVUeW6Az2LI0/AYtgR0UN9ij&#10;CdLeIGIRd+hWHxWLRTScsM1l74mQwx6ipQplQEOAxmU3SOvbMl1uFpvFdDSdzDejaVpVo+dtOR3N&#10;t9njrHqoyrLKvgdG2TRvBGNcBVJXmWfTv5PR5cENAr0J/da+5B49UoRir/+x6KiIIIJBTnvNzjsb&#10;RhLEAcqOzpdXGJ7Or+fo9fNbsf4BAAD//wMAUEsDBBQABgAIAAAAIQC8u+W12AAAAAYBAAAPAAAA&#10;ZHJzL2Rvd25yZXYueG1sTI7NTsJAFIX3JrzD5JK4kxmrKVI6JdVo2JkIhvWlc2kbO3eazgD17RnC&#10;QpfnJ+d8+Wq0nTjR4FvHGh5nCgRx5UzLtYbv7cfDCwgfkA12jknDL3lYFZO7HDPjzvxFp02oRRxh&#10;n6GGJoQ+k9JXDVn0M9cTx+zgBoshyqGWZsBzHLedTJRKpcWW40ODPb01VP1sjlZDvXv+XND6UJXr&#10;Us7N06tSuH3X+n46lksQgcbwV4YrfkSHIjLt3ZGNF91Vi6AhTVIQMV2oeQJifzNkkcv/+MUFAAD/&#10;/wMAUEsBAi0AFAAGAAgAAAAhALaDOJL+AAAA4QEAABMAAAAAAAAAAAAAAAAAAAAAAFtDb250ZW50&#10;X1R5cGVzXS54bWxQSwECLQAUAAYACAAAACEAOP0h/9YAAACUAQAACwAAAAAAAAAAAAAAAAAvAQAA&#10;X3JlbHMvLnJlbHNQSwECLQAUAAYACAAAACEAwYhN6DUCAABzBAAADgAAAAAAAAAAAAAAAAAuAgAA&#10;ZHJzL2Uyb0RvYy54bWxQSwECLQAUAAYACAAAACEAvLvltdgAAAAGAQAADwAAAAAAAAAAAAAAAACP&#10;BAAAZHJzL2Rvd25yZXYueG1sUEsFBgAAAAAEAAQA8wAAAJQFAAAAAA==&#10;" strokecolor="black [3213]" strokeweight="1.5pt">
          <w10:wrap anchorx="margin"/>
        </v:shape>
      </w:pict>
    </w:r>
    <w:r w:rsidR="00623C00" w:rsidRPr="009D3286">
      <w:rPr>
        <w:rFonts w:ascii="Times New Roman" w:hAnsi="Times New Roman"/>
        <w:bCs/>
        <w:sz w:val="18"/>
        <w:szCs w:val="24"/>
      </w:rPr>
      <w:t>SAISON 2022/23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1FC2DC" w14:textId="35EA54EA" w:rsidR="00623C00" w:rsidRPr="008B49AB" w:rsidRDefault="00415502" w:rsidP="008A2720">
    <w:pPr>
      <w:pStyle w:val="Kopfzeile"/>
      <w:jc w:val="right"/>
      <w:rPr>
        <w:rFonts w:ascii="Times New Roman" w:hAnsi="Times New Roman"/>
        <w:bCs/>
        <w:szCs w:val="24"/>
      </w:rPr>
    </w:pPr>
    <w:r w:rsidRPr="00415502">
      <w:rPr>
        <w:rFonts w:ascii="Times New Roman" w:hAnsi="Times New Roman"/>
        <w:bCs/>
        <w:szCs w:val="24"/>
      </w:rPr>
      <w:t>ANMELDUNG LANDESVERBAND</w:t>
    </w:r>
    <w:r w:rsidR="00623C00" w:rsidRPr="008B49AB">
      <w:rPr>
        <w:rFonts w:ascii="Times New Roman" w:hAnsi="Times New Roman"/>
        <w:bCs/>
        <w:noProof/>
        <w:szCs w:val="24"/>
      </w:rPr>
      <w:drawing>
        <wp:anchor distT="0" distB="0" distL="114300" distR="114300" simplePos="0" relativeHeight="251656192" behindDoc="0" locked="0" layoutInCell="1" allowOverlap="1" wp14:anchorId="117AD732" wp14:editId="6B3B3F7B">
          <wp:simplePos x="0" y="0"/>
          <wp:positionH relativeFrom="margin">
            <wp:posOffset>-1270</wp:posOffset>
          </wp:positionH>
          <wp:positionV relativeFrom="margin">
            <wp:posOffset>-920115</wp:posOffset>
          </wp:positionV>
          <wp:extent cx="1817863" cy="670560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1-DBBL_NewBrandVI-Toyota_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863" cy="670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3C00" w:rsidRPr="008B49AB">
      <w:rPr>
        <w:rFonts w:ascii="Times New Roman" w:hAnsi="Times New Roman"/>
        <w:bCs/>
        <w:noProof/>
        <w:szCs w:val="24"/>
      </w:rPr>
      <w:drawing>
        <wp:anchor distT="0" distB="0" distL="114300" distR="114300" simplePos="0" relativeHeight="251655168" behindDoc="1" locked="0" layoutInCell="0" allowOverlap="1" wp14:anchorId="42795210" wp14:editId="5AFF3C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4370" cy="6706235"/>
          <wp:effectExtent l="0" t="0" r="0" b="0"/>
          <wp:wrapNone/>
          <wp:docPr id="11" name="Bild 6" descr="Wasserzeich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Wasserzeich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4370" cy="6706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483647D" w14:textId="2F11DBEC" w:rsidR="00623C00" w:rsidRPr="008B49AB" w:rsidRDefault="00415502" w:rsidP="007E2F61">
    <w:pPr>
      <w:pStyle w:val="Kopfzeile"/>
      <w:jc w:val="right"/>
      <w:rPr>
        <w:rFonts w:ascii="Times New Roman" w:hAnsi="Times New Roman"/>
        <w:b/>
        <w:bCs/>
        <w:szCs w:val="24"/>
      </w:rPr>
    </w:pPr>
    <w:r>
      <w:rPr>
        <w:rFonts w:ascii="Times New Roman" w:hAnsi="Times New Roman"/>
        <w:b/>
        <w:bCs/>
        <w:szCs w:val="24"/>
      </w:rPr>
      <w:t>DBBL-POKAL</w:t>
    </w:r>
  </w:p>
  <w:p w14:paraId="5FB2DEE8" w14:textId="2EAC4628" w:rsidR="00623C00" w:rsidRPr="008B49AB" w:rsidRDefault="00F32FD5" w:rsidP="008A2720">
    <w:pPr>
      <w:pStyle w:val="Kopfzeile"/>
      <w:jc w:val="right"/>
      <w:rPr>
        <w:rFonts w:ascii="Times New Roman" w:hAnsi="Times New Roman"/>
        <w:bCs/>
        <w:szCs w:val="24"/>
      </w:rPr>
    </w:pPr>
    <w:r>
      <w:rPr>
        <w:rFonts w:ascii="Times New Roman" w:hAnsi="Times New Roman"/>
        <w:bCs/>
        <w:noProof/>
        <w:szCs w:val="24"/>
      </w:rPr>
      <w:pict w14:anchorId="2390207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5" o:spid="_x0000_s2053" type="#_x0000_t32" style="position:absolute;left:0;text-align:left;margin-left:.15pt;margin-top:18pt;width:453.55pt;height:0;z-index:2516613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nrMNAIAAHMEAAAOAAAAZHJzL2Uyb0RvYy54bWysVMGO2jAQvVfqP1i+QxIKLESE1SqBXrZd&#10;pN1+gLEdYtWxLdsQUNV/79iBaGkvVVUOZjyeefNm/JzV47mV6MStE1oVOBunGHFFNRPqUOBvb9vR&#10;AiPniWJEasULfOEOP64/flh1JucT3WjJuEUAolzemQI33ps8SRxteEvcWBuu4LDWtiUetvaQMEs6&#10;QG9lMknTedJpy4zVlDsH3qo/xOuIX9ec+pe6dtwjWWDg5uNq47oPa7JekfxgiWkEvdIg/8CiJUJB&#10;0QGqIp6goxV/QLWCWu107cdUt4mua0F57AG6ydLfunltiOGxFxiOM8OY3P+DpV9PO4sEK/AEI0Va&#10;uKKno9exMpqF8XTG5RBVqp0NDdKzejXPmn53SOmyIerAY/DbxUBuFjKSu5SwcQaK7LsvmkEMAfw4&#10;q3Nt2wAJU0DneCWX4Ur42SMKztnDPE0XM4zo7Swh+S3RWOc/c92iYBTYeUvEofGlVgouXtssliGn&#10;Z+cDLZLfEkJVpbdCynj/UqEOuC/TWRoznJaChdMQF6XIS2nRiYCI/LlHlccW2ul9WRp+vZbAD4rr&#10;/dEFZQeISOIO3eqjYpFEwwnbXG1PhOxtyJYq0ICBQBtXq5fWj2W63Cw2i+loOplvRtO0qkZP23I6&#10;mm+zh1n1qSrLKvsZOsqmeSMY4yo0dZN5Nv07GV0fXC/QQejD+JJ79NgikL39R9JREUEEvZz2ml12&#10;9qYUUHYMvr7C8HTe78F+/61Y/wIAAP//AwBQSwMEFAAGAAgAAAAhALy75bXYAAAABgEAAA8AAABk&#10;cnMvZG93bnJldi54bWxMjs1OwkAUhfcmvMPkkriTGaspUjol1WjYmQiG9aVzaRs7d5rOAPXtGcJC&#10;l+cn53z5arSdONHgW8caHmcKBHHlTMu1hu/tx8MLCB+QDXaOScMveVgVk7scM+PO/EWnTahFHGGf&#10;oYYmhD6T0lcNWfQz1xPH7OAGiyHKoZZmwHMct51MlEqlxZbjQ4M9vTVU/WyOVkO9e/5c0PpQletS&#10;zs3Tq1K4fdf6fjqWSxCBxvBXhit+RIciMu3dkY0X3VWLoCFNUhAxXah5AmJ/M2SRy//4xQUAAP//&#10;AwBQSwECLQAUAAYACAAAACEAtoM4kv4AAADhAQAAEwAAAAAAAAAAAAAAAAAAAAAAW0NvbnRlbnRf&#10;VHlwZXNdLnhtbFBLAQItABQABgAIAAAAIQA4/SH/1gAAAJQBAAALAAAAAAAAAAAAAAAAAC8BAABf&#10;cmVscy8ucmVsc1BLAQItABQABgAIAAAAIQAv/nrMNAIAAHMEAAAOAAAAAAAAAAAAAAAAAC4CAABk&#10;cnMvZTJvRG9jLnhtbFBLAQItABQABgAIAAAAIQC8u+W12AAAAAYBAAAPAAAAAAAAAAAAAAAAAI4E&#10;AABkcnMvZG93bnJldi54bWxQSwUGAAAAAAQABADzAAAAkwUAAAAA&#10;" strokecolor="black [3213]" strokeweight="1.5pt">
          <w10:wrap anchorx="margin"/>
        </v:shape>
      </w:pict>
    </w:r>
    <w:r>
      <w:rPr>
        <w:rFonts w:ascii="Times New Roman" w:hAnsi="Times New Roman"/>
        <w:noProof/>
      </w:rPr>
      <w:pict w14:anchorId="6B397E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5705205" o:spid="_x0000_s2052" type="#_x0000_t75" style="position:absolute;left:0;text-align:left;margin-left:0;margin-top:0;width:453.1pt;height:528.05pt;z-index:-251656192;mso-position-horizontal:center;mso-position-horizontal-relative:margin;mso-position-vertical:center;mso-position-vertical-relative:margin" o:allowincell="f">
          <v:imagedata r:id="rId3" o:title="Wasserzeichen"/>
          <w10:wrap anchorx="margin" anchory="margin"/>
        </v:shape>
      </w:pict>
    </w:r>
    <w:r w:rsidR="00424E30">
      <w:rPr>
        <w:rFonts w:ascii="Times New Roman" w:hAnsi="Times New Roman"/>
        <w:bCs/>
        <w:sz w:val="18"/>
        <w:szCs w:val="24"/>
      </w:rPr>
      <w:t>SAISON 2023</w:t>
    </w:r>
    <w:r w:rsidR="00623C00" w:rsidRPr="008B49AB">
      <w:rPr>
        <w:rFonts w:ascii="Times New Roman" w:hAnsi="Times New Roman"/>
        <w:bCs/>
        <w:sz w:val="18"/>
        <w:szCs w:val="24"/>
      </w:rPr>
      <w:t>/2</w:t>
    </w:r>
    <w:r w:rsidR="00424E30">
      <w:rPr>
        <w:rFonts w:ascii="Times New Roman" w:hAnsi="Times New Roman"/>
        <w:bCs/>
        <w:sz w:val="18"/>
        <w:szCs w:val="24"/>
      </w:rPr>
      <w:t>4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324A33" w14:textId="77777777" w:rsidR="00623C00" w:rsidRDefault="00F32FD5">
    <w:pPr>
      <w:pStyle w:val="Kopfzeile"/>
    </w:pPr>
    <w:r>
      <w:rPr>
        <w:noProof/>
      </w:rPr>
      <w:pict w14:anchorId="17BB5F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5705203" o:spid="_x0000_s2050" type="#_x0000_t75" style="position:absolute;margin-left:0;margin-top:0;width:453.1pt;height:528.05pt;z-index:-251658240;mso-position-horizontal:center;mso-position-horizontal-relative:margin;mso-position-vertical:center;mso-position-vertical-relative:margin" o:allowincell="f">
          <v:imagedata r:id="rId1" o:title="Wasserzeich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750pt;height:706.2pt;visibility:visible" o:bullet="t">
        <v:imagedata r:id="rId1" o:title="image1"/>
      </v:shape>
    </w:pict>
  </w:numPicBullet>
  <w:abstractNum w:abstractNumId="0" w15:restartNumberingAfterBreak="0">
    <w:nsid w:val="08F962F3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2136" w:hanging="360"/>
      </w:pPr>
    </w:lvl>
    <w:lvl w:ilvl="1" w:tplc="04070019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 w15:restartNumberingAfterBreak="0">
    <w:nsid w:val="0B9C10A3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2136" w:hanging="360"/>
      </w:pPr>
    </w:lvl>
    <w:lvl w:ilvl="1" w:tplc="04070019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" w15:restartNumberingAfterBreak="0">
    <w:nsid w:val="0DF522FE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05FC8"/>
    <w:multiLevelType w:val="hybridMultilevel"/>
    <w:tmpl w:val="AEDA4EA0"/>
    <w:styleLink w:val="ImportierterStil3"/>
    <w:lvl w:ilvl="0" w:tplc="D8E8B5D0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A048745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8842658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621AD41C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D4AA3DA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80AE0E46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DF6812C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2D6A8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AF48F0C6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2423340"/>
    <w:multiLevelType w:val="hybridMultilevel"/>
    <w:tmpl w:val="8CC28816"/>
    <w:lvl w:ilvl="0" w:tplc="0407000F">
      <w:start w:val="1"/>
      <w:numFmt w:val="decimal"/>
      <w:lvlText w:val="%1."/>
      <w:lvlJc w:val="left"/>
      <w:pPr>
        <w:ind w:left="2136" w:hanging="360"/>
      </w:pPr>
    </w:lvl>
    <w:lvl w:ilvl="1" w:tplc="04070019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 w15:restartNumberingAfterBreak="0">
    <w:nsid w:val="125C1496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2136" w:hanging="360"/>
      </w:pPr>
    </w:lvl>
    <w:lvl w:ilvl="1" w:tplc="04070019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6" w15:restartNumberingAfterBreak="0">
    <w:nsid w:val="16C5349C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0A381F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09584F"/>
    <w:multiLevelType w:val="multilevel"/>
    <w:tmpl w:val="DA5EBFC2"/>
    <w:styleLink w:val="ImportierterStil1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180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80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16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ADF6962"/>
    <w:multiLevelType w:val="hybridMultilevel"/>
    <w:tmpl w:val="8CC28816"/>
    <w:lvl w:ilvl="0" w:tplc="0407000F">
      <w:start w:val="1"/>
      <w:numFmt w:val="decimal"/>
      <w:lvlText w:val="%1."/>
      <w:lvlJc w:val="left"/>
      <w:pPr>
        <w:ind w:left="2136" w:hanging="360"/>
      </w:pPr>
    </w:lvl>
    <w:lvl w:ilvl="1" w:tplc="04070019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0" w15:restartNumberingAfterBreak="0">
    <w:nsid w:val="2C986E18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2136" w:hanging="360"/>
      </w:pPr>
    </w:lvl>
    <w:lvl w:ilvl="1" w:tplc="04070019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 w15:restartNumberingAfterBreak="0">
    <w:nsid w:val="31B226D3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87164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2136" w:hanging="360"/>
      </w:pPr>
    </w:lvl>
    <w:lvl w:ilvl="1" w:tplc="04070019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3" w15:restartNumberingAfterBreak="0">
    <w:nsid w:val="3C385EF3"/>
    <w:multiLevelType w:val="multilevel"/>
    <w:tmpl w:val="5A447158"/>
    <w:lvl w:ilvl="0">
      <w:start w:val="1"/>
      <w:numFmt w:val="upperRoman"/>
      <w:lvlText w:val="%1."/>
      <w:lvlJc w:val="right"/>
      <w:pPr>
        <w:ind w:left="1985" w:hanging="567"/>
      </w:pPr>
      <w:rPr>
        <w:rFonts w:hint="default"/>
        <w:sz w:val="24"/>
        <w:szCs w:val="24"/>
      </w:rPr>
    </w:lvl>
    <w:lvl w:ilvl="1">
      <w:start w:val="1"/>
      <w:numFmt w:val="decimal"/>
      <w:pStyle w:val="berschrift2"/>
      <w:lvlText w:val="%1.%2"/>
      <w:lvlJc w:val="left"/>
      <w:pPr>
        <w:ind w:left="567" w:hanging="567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pStyle w:val="berschrift3"/>
      <w:lvlText w:val="%1.%2.%3"/>
      <w:lvlJc w:val="left"/>
      <w:pPr>
        <w:ind w:left="-851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-2269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-3687" w:hanging="567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-5105" w:hanging="567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-6523" w:hanging="567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-7941" w:hanging="567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-9359" w:hanging="567"/>
      </w:pPr>
      <w:rPr>
        <w:rFonts w:hint="default"/>
      </w:rPr>
    </w:lvl>
  </w:abstractNum>
  <w:abstractNum w:abstractNumId="14" w15:restartNumberingAfterBreak="0">
    <w:nsid w:val="3D70310C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452D5"/>
    <w:multiLevelType w:val="hybridMultilevel"/>
    <w:tmpl w:val="E74283FE"/>
    <w:styleLink w:val="ImportierterStil2"/>
    <w:lvl w:ilvl="0" w:tplc="4BC4279C">
      <w:start w:val="1"/>
      <w:numFmt w:val="bullet"/>
      <w:lvlText w:val="·"/>
      <w:lvlPicBulletId w:val="0"/>
      <w:lvlJc w:val="left"/>
      <w:pPr>
        <w:ind w:left="28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58ECE14">
      <w:start w:val="1"/>
      <w:numFmt w:val="bullet"/>
      <w:lvlText w:val="o"/>
      <w:lvlJc w:val="left"/>
      <w:pPr>
        <w:ind w:left="720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2B44B84">
      <w:start w:val="1"/>
      <w:numFmt w:val="bullet"/>
      <w:lvlText w:val="▪"/>
      <w:lvlJc w:val="left"/>
      <w:pPr>
        <w:ind w:left="1440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9724E92">
      <w:start w:val="1"/>
      <w:numFmt w:val="bullet"/>
      <w:lvlText w:val="·"/>
      <w:lvlJc w:val="left"/>
      <w:pPr>
        <w:ind w:left="2160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7F02A4E">
      <w:start w:val="1"/>
      <w:numFmt w:val="bullet"/>
      <w:lvlText w:val="o"/>
      <w:lvlJc w:val="left"/>
      <w:pPr>
        <w:ind w:left="2880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F8E2814">
      <w:start w:val="1"/>
      <w:numFmt w:val="bullet"/>
      <w:lvlText w:val="▪"/>
      <w:lvlJc w:val="left"/>
      <w:pPr>
        <w:ind w:left="3600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01C272C">
      <w:start w:val="1"/>
      <w:numFmt w:val="bullet"/>
      <w:lvlText w:val="·"/>
      <w:lvlJc w:val="left"/>
      <w:pPr>
        <w:ind w:left="4320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3F25E94">
      <w:start w:val="1"/>
      <w:numFmt w:val="bullet"/>
      <w:lvlText w:val="o"/>
      <w:lvlJc w:val="left"/>
      <w:pPr>
        <w:ind w:left="5040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584D36E">
      <w:start w:val="1"/>
      <w:numFmt w:val="bullet"/>
      <w:lvlText w:val="▪"/>
      <w:lvlJc w:val="left"/>
      <w:pPr>
        <w:ind w:left="5760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3ED10E4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221860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4275C0"/>
    <w:multiLevelType w:val="hybridMultilevel"/>
    <w:tmpl w:val="3C9EE628"/>
    <w:lvl w:ilvl="0" w:tplc="04070019">
      <w:start w:val="1"/>
      <w:numFmt w:val="lowerLetter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94504CB"/>
    <w:multiLevelType w:val="hybridMultilevel"/>
    <w:tmpl w:val="30DE3A7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4178E2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3552B3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D52DF2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611B9C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2136" w:hanging="360"/>
      </w:pPr>
    </w:lvl>
    <w:lvl w:ilvl="1" w:tplc="04070019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4" w15:restartNumberingAfterBreak="0">
    <w:nsid w:val="79F56F9F"/>
    <w:multiLevelType w:val="hybridMultilevel"/>
    <w:tmpl w:val="EAB8146E"/>
    <w:styleLink w:val="ImportierterStil6"/>
    <w:lvl w:ilvl="0" w:tplc="2DBE603E">
      <w:start w:val="1"/>
      <w:numFmt w:val="bullet"/>
      <w:lvlText w:val="▪"/>
      <w:lvlJc w:val="left"/>
      <w:pPr>
        <w:ind w:left="7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8410D7F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4BC4460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794A98F0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D378501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0C14C7B4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B9C0887C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8A044B4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4FB8B144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7B6526A1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5C78AD"/>
    <w:multiLevelType w:val="hybridMultilevel"/>
    <w:tmpl w:val="8CC28816"/>
    <w:lvl w:ilvl="0" w:tplc="0407000F">
      <w:start w:val="1"/>
      <w:numFmt w:val="decimal"/>
      <w:lvlText w:val="%1."/>
      <w:lvlJc w:val="left"/>
      <w:pPr>
        <w:ind w:left="2136" w:hanging="360"/>
      </w:pPr>
    </w:lvl>
    <w:lvl w:ilvl="1" w:tplc="04070019">
      <w:start w:val="1"/>
      <w:numFmt w:val="lowerLetter"/>
      <w:lvlText w:val="%2."/>
      <w:lvlJc w:val="left"/>
      <w:pPr>
        <w:ind w:left="2856" w:hanging="360"/>
      </w:pPr>
    </w:lvl>
    <w:lvl w:ilvl="2" w:tplc="0407001B" w:tentative="1">
      <w:start w:val="1"/>
      <w:numFmt w:val="lowerRoman"/>
      <w:lvlText w:val="%3."/>
      <w:lvlJc w:val="right"/>
      <w:pPr>
        <w:ind w:left="3576" w:hanging="180"/>
      </w:pPr>
    </w:lvl>
    <w:lvl w:ilvl="3" w:tplc="0407000F" w:tentative="1">
      <w:start w:val="1"/>
      <w:numFmt w:val="decimal"/>
      <w:lvlText w:val="%4."/>
      <w:lvlJc w:val="left"/>
      <w:pPr>
        <w:ind w:left="4296" w:hanging="360"/>
      </w:pPr>
    </w:lvl>
    <w:lvl w:ilvl="4" w:tplc="04070019" w:tentative="1">
      <w:start w:val="1"/>
      <w:numFmt w:val="lowerLetter"/>
      <w:lvlText w:val="%5."/>
      <w:lvlJc w:val="left"/>
      <w:pPr>
        <w:ind w:left="5016" w:hanging="360"/>
      </w:pPr>
    </w:lvl>
    <w:lvl w:ilvl="5" w:tplc="0407001B" w:tentative="1">
      <w:start w:val="1"/>
      <w:numFmt w:val="lowerRoman"/>
      <w:lvlText w:val="%6."/>
      <w:lvlJc w:val="right"/>
      <w:pPr>
        <w:ind w:left="5736" w:hanging="180"/>
      </w:pPr>
    </w:lvl>
    <w:lvl w:ilvl="6" w:tplc="0407000F" w:tentative="1">
      <w:start w:val="1"/>
      <w:numFmt w:val="decimal"/>
      <w:lvlText w:val="%7."/>
      <w:lvlJc w:val="left"/>
      <w:pPr>
        <w:ind w:left="6456" w:hanging="360"/>
      </w:pPr>
    </w:lvl>
    <w:lvl w:ilvl="7" w:tplc="04070019" w:tentative="1">
      <w:start w:val="1"/>
      <w:numFmt w:val="lowerLetter"/>
      <w:lvlText w:val="%8."/>
      <w:lvlJc w:val="left"/>
      <w:pPr>
        <w:ind w:left="7176" w:hanging="360"/>
      </w:pPr>
    </w:lvl>
    <w:lvl w:ilvl="8" w:tplc="0407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27" w15:restartNumberingAfterBreak="0">
    <w:nsid w:val="7F01165A"/>
    <w:multiLevelType w:val="hybridMultilevel"/>
    <w:tmpl w:val="76A281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"/>
  </w:num>
  <w:num w:numId="3">
    <w:abstractNumId w:val="24"/>
  </w:num>
  <w:num w:numId="4">
    <w:abstractNumId w:val="8"/>
  </w:num>
  <w:num w:numId="5">
    <w:abstractNumId w:val="15"/>
  </w:num>
  <w:num w:numId="6">
    <w:abstractNumId w:val="20"/>
  </w:num>
  <w:num w:numId="7">
    <w:abstractNumId w:val="11"/>
  </w:num>
  <w:num w:numId="8">
    <w:abstractNumId w:val="25"/>
  </w:num>
  <w:num w:numId="9">
    <w:abstractNumId w:val="22"/>
  </w:num>
  <w:num w:numId="10">
    <w:abstractNumId w:val="16"/>
  </w:num>
  <w:num w:numId="11">
    <w:abstractNumId w:val="14"/>
  </w:num>
  <w:num w:numId="12">
    <w:abstractNumId w:val="21"/>
  </w:num>
  <w:num w:numId="13">
    <w:abstractNumId w:val="2"/>
  </w:num>
  <w:num w:numId="14">
    <w:abstractNumId w:val="27"/>
  </w:num>
  <w:num w:numId="15">
    <w:abstractNumId w:val="7"/>
  </w:num>
  <w:num w:numId="16">
    <w:abstractNumId w:val="6"/>
  </w:num>
  <w:num w:numId="17">
    <w:abstractNumId w:val="4"/>
  </w:num>
  <w:num w:numId="18">
    <w:abstractNumId w:val="0"/>
  </w:num>
  <w:num w:numId="19">
    <w:abstractNumId w:val="5"/>
  </w:num>
  <w:num w:numId="20">
    <w:abstractNumId w:val="10"/>
  </w:num>
  <w:num w:numId="21">
    <w:abstractNumId w:val="18"/>
  </w:num>
  <w:num w:numId="22">
    <w:abstractNumId w:val="23"/>
  </w:num>
  <w:num w:numId="23">
    <w:abstractNumId w:val="12"/>
  </w:num>
  <w:num w:numId="24">
    <w:abstractNumId w:val="1"/>
  </w:num>
  <w:num w:numId="25">
    <w:abstractNumId w:val="9"/>
  </w:num>
  <w:num w:numId="26">
    <w:abstractNumId w:val="26"/>
  </w:num>
  <w:num w:numId="27">
    <w:abstractNumId w:val="17"/>
  </w:num>
  <w:num w:numId="28">
    <w:abstractNumId w:val="1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3MnUIBaJuqAvG/Vgsjq2n1JA8JOM8obMO/uLQC3dRKummzZfbl68DYgDGt9a5CkRb0OR1jiOkvI8v/xJbFjRA==" w:salt="wAhbXKoeaU5p0AsKTaLZWA=="/>
  <w:defaultTabStop w:val="708"/>
  <w:hyphenationZone w:val="425"/>
  <w:evenAndOddHeaders/>
  <w:drawingGridHorizontalSpacing w:val="120"/>
  <w:drawingGridVerticalSpacing w:val="181"/>
  <w:displayHorizontalDrawingGridEvery w:val="0"/>
  <w:displayVerticalDrawingGridEvery w:val="0"/>
  <w:noPunctuationKerning/>
  <w:characterSpacingControl w:val="doNotCompress"/>
  <w:hdrShapeDefaults>
    <o:shapedefaults v:ext="edit" spidmax="2055"/>
    <o:shapelayout v:ext="edit">
      <o:idmap v:ext="edit" data="2"/>
      <o:rules v:ext="edit">
        <o:r id="V:Rule1" type="connector" idref="#AutoShape 5"/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6DC4"/>
    <w:rsid w:val="00003233"/>
    <w:rsid w:val="0001042E"/>
    <w:rsid w:val="000213A8"/>
    <w:rsid w:val="00021B63"/>
    <w:rsid w:val="00030513"/>
    <w:rsid w:val="000323C0"/>
    <w:rsid w:val="00033405"/>
    <w:rsid w:val="0003581F"/>
    <w:rsid w:val="00036993"/>
    <w:rsid w:val="0004091A"/>
    <w:rsid w:val="000478DD"/>
    <w:rsid w:val="00060168"/>
    <w:rsid w:val="0006481D"/>
    <w:rsid w:val="00067CBB"/>
    <w:rsid w:val="00072A3A"/>
    <w:rsid w:val="00074178"/>
    <w:rsid w:val="00075251"/>
    <w:rsid w:val="0007675A"/>
    <w:rsid w:val="0008172A"/>
    <w:rsid w:val="00081E34"/>
    <w:rsid w:val="0008407D"/>
    <w:rsid w:val="00085BB8"/>
    <w:rsid w:val="00093EEF"/>
    <w:rsid w:val="0009658D"/>
    <w:rsid w:val="000A051D"/>
    <w:rsid w:val="000A29F2"/>
    <w:rsid w:val="000A2B0A"/>
    <w:rsid w:val="000A2EA7"/>
    <w:rsid w:val="000A3530"/>
    <w:rsid w:val="000A3C98"/>
    <w:rsid w:val="000A511F"/>
    <w:rsid w:val="000B44E4"/>
    <w:rsid w:val="000C350D"/>
    <w:rsid w:val="000D79BE"/>
    <w:rsid w:val="000F791A"/>
    <w:rsid w:val="00101043"/>
    <w:rsid w:val="00103ED9"/>
    <w:rsid w:val="001100D6"/>
    <w:rsid w:val="00126F1A"/>
    <w:rsid w:val="001321CA"/>
    <w:rsid w:val="00133D00"/>
    <w:rsid w:val="001343E1"/>
    <w:rsid w:val="00142619"/>
    <w:rsid w:val="001432E5"/>
    <w:rsid w:val="00146A79"/>
    <w:rsid w:val="00154D47"/>
    <w:rsid w:val="00156862"/>
    <w:rsid w:val="00156C9F"/>
    <w:rsid w:val="00156EC1"/>
    <w:rsid w:val="00166058"/>
    <w:rsid w:val="00167CFF"/>
    <w:rsid w:val="0017441E"/>
    <w:rsid w:val="00176213"/>
    <w:rsid w:val="0018225D"/>
    <w:rsid w:val="00185B3C"/>
    <w:rsid w:val="0019180B"/>
    <w:rsid w:val="001A03FE"/>
    <w:rsid w:val="001A5791"/>
    <w:rsid w:val="001C260C"/>
    <w:rsid w:val="001C5F2F"/>
    <w:rsid w:val="001D758D"/>
    <w:rsid w:val="001E0843"/>
    <w:rsid w:val="001E2A97"/>
    <w:rsid w:val="002023BB"/>
    <w:rsid w:val="00207D7D"/>
    <w:rsid w:val="00214DEF"/>
    <w:rsid w:val="00220E8C"/>
    <w:rsid w:val="002229FE"/>
    <w:rsid w:val="00226E29"/>
    <w:rsid w:val="0022754F"/>
    <w:rsid w:val="00230F1B"/>
    <w:rsid w:val="00231C11"/>
    <w:rsid w:val="0023209E"/>
    <w:rsid w:val="00232306"/>
    <w:rsid w:val="002401A5"/>
    <w:rsid w:val="002421E9"/>
    <w:rsid w:val="0024287A"/>
    <w:rsid w:val="00247D44"/>
    <w:rsid w:val="002515AB"/>
    <w:rsid w:val="00252A5B"/>
    <w:rsid w:val="00254C50"/>
    <w:rsid w:val="00255827"/>
    <w:rsid w:val="0027581A"/>
    <w:rsid w:val="0028535C"/>
    <w:rsid w:val="00285803"/>
    <w:rsid w:val="002921AE"/>
    <w:rsid w:val="002921E6"/>
    <w:rsid w:val="002931C8"/>
    <w:rsid w:val="00293908"/>
    <w:rsid w:val="002939CD"/>
    <w:rsid w:val="00296656"/>
    <w:rsid w:val="002A08BE"/>
    <w:rsid w:val="002A1F46"/>
    <w:rsid w:val="002A3A35"/>
    <w:rsid w:val="002A6D2E"/>
    <w:rsid w:val="002B0430"/>
    <w:rsid w:val="002B3DF5"/>
    <w:rsid w:val="002B4491"/>
    <w:rsid w:val="002B48A1"/>
    <w:rsid w:val="002B69F6"/>
    <w:rsid w:val="002D05FF"/>
    <w:rsid w:val="002D2EA9"/>
    <w:rsid w:val="002D3BB7"/>
    <w:rsid w:val="002E4A37"/>
    <w:rsid w:val="002E6930"/>
    <w:rsid w:val="002E7316"/>
    <w:rsid w:val="002F0BD5"/>
    <w:rsid w:val="002F66C5"/>
    <w:rsid w:val="002F6C78"/>
    <w:rsid w:val="00303E9F"/>
    <w:rsid w:val="00306916"/>
    <w:rsid w:val="003122AC"/>
    <w:rsid w:val="00317695"/>
    <w:rsid w:val="00323EC9"/>
    <w:rsid w:val="00335BD6"/>
    <w:rsid w:val="003432D5"/>
    <w:rsid w:val="00354A8E"/>
    <w:rsid w:val="00355136"/>
    <w:rsid w:val="003604A8"/>
    <w:rsid w:val="00390352"/>
    <w:rsid w:val="00392D38"/>
    <w:rsid w:val="00394FEF"/>
    <w:rsid w:val="003A29B2"/>
    <w:rsid w:val="003A4CD6"/>
    <w:rsid w:val="003A4E70"/>
    <w:rsid w:val="003A5B41"/>
    <w:rsid w:val="003A7C57"/>
    <w:rsid w:val="003A7EFF"/>
    <w:rsid w:val="003B0928"/>
    <w:rsid w:val="003B18C7"/>
    <w:rsid w:val="003B4324"/>
    <w:rsid w:val="003B46CB"/>
    <w:rsid w:val="003C51C3"/>
    <w:rsid w:val="003D79A7"/>
    <w:rsid w:val="003E3D92"/>
    <w:rsid w:val="003F216B"/>
    <w:rsid w:val="003F3588"/>
    <w:rsid w:val="003F468A"/>
    <w:rsid w:val="004044DB"/>
    <w:rsid w:val="00405054"/>
    <w:rsid w:val="00407F69"/>
    <w:rsid w:val="00413953"/>
    <w:rsid w:val="00415502"/>
    <w:rsid w:val="00415854"/>
    <w:rsid w:val="00417431"/>
    <w:rsid w:val="004204B7"/>
    <w:rsid w:val="00420D99"/>
    <w:rsid w:val="00420DBB"/>
    <w:rsid w:val="00424E30"/>
    <w:rsid w:val="004345FF"/>
    <w:rsid w:val="0043558D"/>
    <w:rsid w:val="00436647"/>
    <w:rsid w:val="00441964"/>
    <w:rsid w:val="00442B87"/>
    <w:rsid w:val="00447BCE"/>
    <w:rsid w:val="00450333"/>
    <w:rsid w:val="0046105B"/>
    <w:rsid w:val="00461D4B"/>
    <w:rsid w:val="004664C1"/>
    <w:rsid w:val="004667A0"/>
    <w:rsid w:val="00471241"/>
    <w:rsid w:val="00476EE8"/>
    <w:rsid w:val="00481597"/>
    <w:rsid w:val="00484D69"/>
    <w:rsid w:val="004853EF"/>
    <w:rsid w:val="00487263"/>
    <w:rsid w:val="00491B1B"/>
    <w:rsid w:val="00497345"/>
    <w:rsid w:val="004A3AB8"/>
    <w:rsid w:val="004B06E5"/>
    <w:rsid w:val="004B0BB1"/>
    <w:rsid w:val="004B1888"/>
    <w:rsid w:val="004C0282"/>
    <w:rsid w:val="004C1492"/>
    <w:rsid w:val="004C27C8"/>
    <w:rsid w:val="004C2DB4"/>
    <w:rsid w:val="004C691B"/>
    <w:rsid w:val="004D1EEB"/>
    <w:rsid w:val="004E21AA"/>
    <w:rsid w:val="004E307A"/>
    <w:rsid w:val="004F3C3E"/>
    <w:rsid w:val="00500DEF"/>
    <w:rsid w:val="00501A5E"/>
    <w:rsid w:val="00503BB3"/>
    <w:rsid w:val="005040E9"/>
    <w:rsid w:val="005041AF"/>
    <w:rsid w:val="00506669"/>
    <w:rsid w:val="005120C9"/>
    <w:rsid w:val="00515FBC"/>
    <w:rsid w:val="0052224C"/>
    <w:rsid w:val="00522ED2"/>
    <w:rsid w:val="00535F67"/>
    <w:rsid w:val="00540152"/>
    <w:rsid w:val="005474B8"/>
    <w:rsid w:val="0056063F"/>
    <w:rsid w:val="0056236C"/>
    <w:rsid w:val="005648C3"/>
    <w:rsid w:val="005772EC"/>
    <w:rsid w:val="00581A57"/>
    <w:rsid w:val="005844C3"/>
    <w:rsid w:val="00586249"/>
    <w:rsid w:val="00586C92"/>
    <w:rsid w:val="00587AD5"/>
    <w:rsid w:val="00596B7E"/>
    <w:rsid w:val="005B0483"/>
    <w:rsid w:val="005B3BB4"/>
    <w:rsid w:val="005C0333"/>
    <w:rsid w:val="005C3701"/>
    <w:rsid w:val="005C4C2F"/>
    <w:rsid w:val="005D0780"/>
    <w:rsid w:val="005D2B87"/>
    <w:rsid w:val="005D46B3"/>
    <w:rsid w:val="005E1688"/>
    <w:rsid w:val="005F4369"/>
    <w:rsid w:val="005F53E6"/>
    <w:rsid w:val="005F6CF6"/>
    <w:rsid w:val="00605CE6"/>
    <w:rsid w:val="0061403D"/>
    <w:rsid w:val="006227B2"/>
    <w:rsid w:val="00623C00"/>
    <w:rsid w:val="0063472A"/>
    <w:rsid w:val="00636C01"/>
    <w:rsid w:val="006375D4"/>
    <w:rsid w:val="00637960"/>
    <w:rsid w:val="00644E08"/>
    <w:rsid w:val="00650D73"/>
    <w:rsid w:val="00655EE1"/>
    <w:rsid w:val="006568EF"/>
    <w:rsid w:val="00656BC9"/>
    <w:rsid w:val="00657729"/>
    <w:rsid w:val="00657C41"/>
    <w:rsid w:val="00662016"/>
    <w:rsid w:val="00663D08"/>
    <w:rsid w:val="00670FB2"/>
    <w:rsid w:val="006721F9"/>
    <w:rsid w:val="006776D4"/>
    <w:rsid w:val="00685544"/>
    <w:rsid w:val="00691AD3"/>
    <w:rsid w:val="00694757"/>
    <w:rsid w:val="006A15DF"/>
    <w:rsid w:val="006B02C3"/>
    <w:rsid w:val="006B1AFF"/>
    <w:rsid w:val="006B2758"/>
    <w:rsid w:val="006B2D9C"/>
    <w:rsid w:val="006B4999"/>
    <w:rsid w:val="006B49AF"/>
    <w:rsid w:val="006B75D2"/>
    <w:rsid w:val="006C0745"/>
    <w:rsid w:val="006C3019"/>
    <w:rsid w:val="006C5862"/>
    <w:rsid w:val="006C6B19"/>
    <w:rsid w:val="006C72E6"/>
    <w:rsid w:val="006D113D"/>
    <w:rsid w:val="006D71C9"/>
    <w:rsid w:val="006D7ACD"/>
    <w:rsid w:val="006E7C79"/>
    <w:rsid w:val="006F146E"/>
    <w:rsid w:val="006F1DF9"/>
    <w:rsid w:val="00703C85"/>
    <w:rsid w:val="0070493F"/>
    <w:rsid w:val="00705AF8"/>
    <w:rsid w:val="007100B2"/>
    <w:rsid w:val="00715FDB"/>
    <w:rsid w:val="0072205A"/>
    <w:rsid w:val="007267C8"/>
    <w:rsid w:val="00731C69"/>
    <w:rsid w:val="007320FB"/>
    <w:rsid w:val="007323BD"/>
    <w:rsid w:val="00734B77"/>
    <w:rsid w:val="00737C8F"/>
    <w:rsid w:val="00747550"/>
    <w:rsid w:val="00762A76"/>
    <w:rsid w:val="00765721"/>
    <w:rsid w:val="00782936"/>
    <w:rsid w:val="007830D1"/>
    <w:rsid w:val="00794A59"/>
    <w:rsid w:val="007A1BCE"/>
    <w:rsid w:val="007B1F11"/>
    <w:rsid w:val="007C6FF4"/>
    <w:rsid w:val="007D6477"/>
    <w:rsid w:val="007D7419"/>
    <w:rsid w:val="007E2F61"/>
    <w:rsid w:val="00802653"/>
    <w:rsid w:val="00806680"/>
    <w:rsid w:val="008158C1"/>
    <w:rsid w:val="0082399C"/>
    <w:rsid w:val="00825690"/>
    <w:rsid w:val="00826C50"/>
    <w:rsid w:val="00827C23"/>
    <w:rsid w:val="008310F1"/>
    <w:rsid w:val="00840EDA"/>
    <w:rsid w:val="008459F0"/>
    <w:rsid w:val="0084648A"/>
    <w:rsid w:val="00846C68"/>
    <w:rsid w:val="00847588"/>
    <w:rsid w:val="00850363"/>
    <w:rsid w:val="00851F70"/>
    <w:rsid w:val="00852239"/>
    <w:rsid w:val="00856201"/>
    <w:rsid w:val="008613FF"/>
    <w:rsid w:val="00871086"/>
    <w:rsid w:val="00872B33"/>
    <w:rsid w:val="00874742"/>
    <w:rsid w:val="00881CF5"/>
    <w:rsid w:val="00882922"/>
    <w:rsid w:val="00883264"/>
    <w:rsid w:val="008878B3"/>
    <w:rsid w:val="00887DE1"/>
    <w:rsid w:val="00891A70"/>
    <w:rsid w:val="00892FF7"/>
    <w:rsid w:val="008968FD"/>
    <w:rsid w:val="008A0631"/>
    <w:rsid w:val="008A2720"/>
    <w:rsid w:val="008A374C"/>
    <w:rsid w:val="008A3D5C"/>
    <w:rsid w:val="008A720D"/>
    <w:rsid w:val="008B49AB"/>
    <w:rsid w:val="008C30B0"/>
    <w:rsid w:val="008C5EB4"/>
    <w:rsid w:val="008C73FE"/>
    <w:rsid w:val="008D7D4A"/>
    <w:rsid w:val="008E2B0C"/>
    <w:rsid w:val="008E3D69"/>
    <w:rsid w:val="008E73F9"/>
    <w:rsid w:val="008F3376"/>
    <w:rsid w:val="008F542A"/>
    <w:rsid w:val="008F5474"/>
    <w:rsid w:val="008F5C51"/>
    <w:rsid w:val="00905C2B"/>
    <w:rsid w:val="00912484"/>
    <w:rsid w:val="009151A5"/>
    <w:rsid w:val="0091583F"/>
    <w:rsid w:val="00921F6F"/>
    <w:rsid w:val="00923699"/>
    <w:rsid w:val="009256D2"/>
    <w:rsid w:val="009275EE"/>
    <w:rsid w:val="009302F7"/>
    <w:rsid w:val="00932A18"/>
    <w:rsid w:val="00934732"/>
    <w:rsid w:val="0094123B"/>
    <w:rsid w:val="00942C76"/>
    <w:rsid w:val="00946789"/>
    <w:rsid w:val="00947AFE"/>
    <w:rsid w:val="009509C4"/>
    <w:rsid w:val="00953702"/>
    <w:rsid w:val="00955317"/>
    <w:rsid w:val="00955E7E"/>
    <w:rsid w:val="00960910"/>
    <w:rsid w:val="00970D00"/>
    <w:rsid w:val="00971396"/>
    <w:rsid w:val="0098086E"/>
    <w:rsid w:val="0098653A"/>
    <w:rsid w:val="00987B43"/>
    <w:rsid w:val="00994DD9"/>
    <w:rsid w:val="009A11F8"/>
    <w:rsid w:val="009A236B"/>
    <w:rsid w:val="009B0015"/>
    <w:rsid w:val="009B02BF"/>
    <w:rsid w:val="009B4315"/>
    <w:rsid w:val="009B6CF9"/>
    <w:rsid w:val="009C04B8"/>
    <w:rsid w:val="009C090E"/>
    <w:rsid w:val="009C2BDD"/>
    <w:rsid w:val="009C64BE"/>
    <w:rsid w:val="009D3286"/>
    <w:rsid w:val="009D6087"/>
    <w:rsid w:val="009E1AB2"/>
    <w:rsid w:val="009E328F"/>
    <w:rsid w:val="00A02F1C"/>
    <w:rsid w:val="00A0606C"/>
    <w:rsid w:val="00A11AEF"/>
    <w:rsid w:val="00A12DA5"/>
    <w:rsid w:val="00A17437"/>
    <w:rsid w:val="00A17EAE"/>
    <w:rsid w:val="00A22675"/>
    <w:rsid w:val="00A26542"/>
    <w:rsid w:val="00A33C37"/>
    <w:rsid w:val="00A51BA8"/>
    <w:rsid w:val="00A54FF7"/>
    <w:rsid w:val="00A61E44"/>
    <w:rsid w:val="00A7084B"/>
    <w:rsid w:val="00A71BB8"/>
    <w:rsid w:val="00A768FC"/>
    <w:rsid w:val="00A76CC8"/>
    <w:rsid w:val="00A86129"/>
    <w:rsid w:val="00A94925"/>
    <w:rsid w:val="00A96FEB"/>
    <w:rsid w:val="00A97E46"/>
    <w:rsid w:val="00AA208E"/>
    <w:rsid w:val="00AA698A"/>
    <w:rsid w:val="00AB2458"/>
    <w:rsid w:val="00AB41C6"/>
    <w:rsid w:val="00AB4BDA"/>
    <w:rsid w:val="00AB6A63"/>
    <w:rsid w:val="00AC0F06"/>
    <w:rsid w:val="00AC26B4"/>
    <w:rsid w:val="00AC35F4"/>
    <w:rsid w:val="00AD58E5"/>
    <w:rsid w:val="00AD6FE9"/>
    <w:rsid w:val="00AE18B4"/>
    <w:rsid w:val="00AE4985"/>
    <w:rsid w:val="00AF309F"/>
    <w:rsid w:val="00AF4ACF"/>
    <w:rsid w:val="00B03EDE"/>
    <w:rsid w:val="00B063A2"/>
    <w:rsid w:val="00B0642E"/>
    <w:rsid w:val="00B105F5"/>
    <w:rsid w:val="00B125A0"/>
    <w:rsid w:val="00B16DC3"/>
    <w:rsid w:val="00B219E7"/>
    <w:rsid w:val="00B22146"/>
    <w:rsid w:val="00B2540E"/>
    <w:rsid w:val="00B30A56"/>
    <w:rsid w:val="00B3682E"/>
    <w:rsid w:val="00B421D1"/>
    <w:rsid w:val="00B42576"/>
    <w:rsid w:val="00B43C69"/>
    <w:rsid w:val="00B44206"/>
    <w:rsid w:val="00B51020"/>
    <w:rsid w:val="00B6168C"/>
    <w:rsid w:val="00B72708"/>
    <w:rsid w:val="00B8222D"/>
    <w:rsid w:val="00B8265F"/>
    <w:rsid w:val="00B83FE9"/>
    <w:rsid w:val="00B912D7"/>
    <w:rsid w:val="00B93A00"/>
    <w:rsid w:val="00BA4D3C"/>
    <w:rsid w:val="00BB30ED"/>
    <w:rsid w:val="00BB4D6D"/>
    <w:rsid w:val="00BB6558"/>
    <w:rsid w:val="00BC1BA5"/>
    <w:rsid w:val="00BC2649"/>
    <w:rsid w:val="00BC364D"/>
    <w:rsid w:val="00BC4AD2"/>
    <w:rsid w:val="00BD4CC4"/>
    <w:rsid w:val="00BE1955"/>
    <w:rsid w:val="00BE5064"/>
    <w:rsid w:val="00BE74E8"/>
    <w:rsid w:val="00BF11C4"/>
    <w:rsid w:val="00BF4DE5"/>
    <w:rsid w:val="00BF7446"/>
    <w:rsid w:val="00C03EFB"/>
    <w:rsid w:val="00C0635E"/>
    <w:rsid w:val="00C11BAF"/>
    <w:rsid w:val="00C20120"/>
    <w:rsid w:val="00C2386E"/>
    <w:rsid w:val="00C2467C"/>
    <w:rsid w:val="00C2648E"/>
    <w:rsid w:val="00C272D7"/>
    <w:rsid w:val="00C316FC"/>
    <w:rsid w:val="00C341F8"/>
    <w:rsid w:val="00C373CD"/>
    <w:rsid w:val="00C6215B"/>
    <w:rsid w:val="00C635AE"/>
    <w:rsid w:val="00C649E8"/>
    <w:rsid w:val="00C6774F"/>
    <w:rsid w:val="00C72752"/>
    <w:rsid w:val="00C73438"/>
    <w:rsid w:val="00C74026"/>
    <w:rsid w:val="00C741E6"/>
    <w:rsid w:val="00C81853"/>
    <w:rsid w:val="00C81D04"/>
    <w:rsid w:val="00C9075A"/>
    <w:rsid w:val="00C916E2"/>
    <w:rsid w:val="00C920A2"/>
    <w:rsid w:val="00C92A9D"/>
    <w:rsid w:val="00C93FC0"/>
    <w:rsid w:val="00CA06D5"/>
    <w:rsid w:val="00CA5247"/>
    <w:rsid w:val="00CA6BC0"/>
    <w:rsid w:val="00CA6C8F"/>
    <w:rsid w:val="00CA70F8"/>
    <w:rsid w:val="00CB1E83"/>
    <w:rsid w:val="00CB2D52"/>
    <w:rsid w:val="00CB6FEC"/>
    <w:rsid w:val="00CB719C"/>
    <w:rsid w:val="00CC3EB1"/>
    <w:rsid w:val="00CC4BAC"/>
    <w:rsid w:val="00CC5003"/>
    <w:rsid w:val="00CC571C"/>
    <w:rsid w:val="00CC63C4"/>
    <w:rsid w:val="00CC7003"/>
    <w:rsid w:val="00CD02A8"/>
    <w:rsid w:val="00CD0B28"/>
    <w:rsid w:val="00CD0E79"/>
    <w:rsid w:val="00CD281F"/>
    <w:rsid w:val="00CD6AEB"/>
    <w:rsid w:val="00CE2866"/>
    <w:rsid w:val="00CE5450"/>
    <w:rsid w:val="00CE7516"/>
    <w:rsid w:val="00CF1D38"/>
    <w:rsid w:val="00CF3102"/>
    <w:rsid w:val="00CF712F"/>
    <w:rsid w:val="00D00020"/>
    <w:rsid w:val="00D04D28"/>
    <w:rsid w:val="00D05C10"/>
    <w:rsid w:val="00D07071"/>
    <w:rsid w:val="00D1121D"/>
    <w:rsid w:val="00D13AA7"/>
    <w:rsid w:val="00D1508F"/>
    <w:rsid w:val="00D157DC"/>
    <w:rsid w:val="00D20AC1"/>
    <w:rsid w:val="00D20EEF"/>
    <w:rsid w:val="00D301A3"/>
    <w:rsid w:val="00D31AC6"/>
    <w:rsid w:val="00D35527"/>
    <w:rsid w:val="00D36C0C"/>
    <w:rsid w:val="00D3776B"/>
    <w:rsid w:val="00D45CF9"/>
    <w:rsid w:val="00D4616D"/>
    <w:rsid w:val="00D67141"/>
    <w:rsid w:val="00D70B19"/>
    <w:rsid w:val="00D80455"/>
    <w:rsid w:val="00D80FA1"/>
    <w:rsid w:val="00D8434B"/>
    <w:rsid w:val="00D872CF"/>
    <w:rsid w:val="00D9035D"/>
    <w:rsid w:val="00D90E4A"/>
    <w:rsid w:val="00D9246B"/>
    <w:rsid w:val="00D96D68"/>
    <w:rsid w:val="00DA1793"/>
    <w:rsid w:val="00DA33A6"/>
    <w:rsid w:val="00DB1021"/>
    <w:rsid w:val="00DB15D7"/>
    <w:rsid w:val="00DB4B01"/>
    <w:rsid w:val="00DC3554"/>
    <w:rsid w:val="00DD4F4F"/>
    <w:rsid w:val="00DD6517"/>
    <w:rsid w:val="00DE15E0"/>
    <w:rsid w:val="00DF1C59"/>
    <w:rsid w:val="00DF6379"/>
    <w:rsid w:val="00E03028"/>
    <w:rsid w:val="00E032E7"/>
    <w:rsid w:val="00E104E3"/>
    <w:rsid w:val="00E109AE"/>
    <w:rsid w:val="00E132A7"/>
    <w:rsid w:val="00E24D61"/>
    <w:rsid w:val="00E30D4D"/>
    <w:rsid w:val="00E31383"/>
    <w:rsid w:val="00E320F6"/>
    <w:rsid w:val="00E3217B"/>
    <w:rsid w:val="00E378EC"/>
    <w:rsid w:val="00E42D44"/>
    <w:rsid w:val="00E55504"/>
    <w:rsid w:val="00E61870"/>
    <w:rsid w:val="00E71B6D"/>
    <w:rsid w:val="00E808D2"/>
    <w:rsid w:val="00E82DEF"/>
    <w:rsid w:val="00E92F45"/>
    <w:rsid w:val="00E96C9A"/>
    <w:rsid w:val="00EA4B32"/>
    <w:rsid w:val="00EA636B"/>
    <w:rsid w:val="00EC5D3E"/>
    <w:rsid w:val="00ED0AF5"/>
    <w:rsid w:val="00ED57A4"/>
    <w:rsid w:val="00EE0670"/>
    <w:rsid w:val="00EE0E59"/>
    <w:rsid w:val="00EE0F62"/>
    <w:rsid w:val="00EE3DC0"/>
    <w:rsid w:val="00EE772B"/>
    <w:rsid w:val="00EF0785"/>
    <w:rsid w:val="00F006D4"/>
    <w:rsid w:val="00F01BE4"/>
    <w:rsid w:val="00F0205E"/>
    <w:rsid w:val="00F150BB"/>
    <w:rsid w:val="00F158D1"/>
    <w:rsid w:val="00F15C83"/>
    <w:rsid w:val="00F239B0"/>
    <w:rsid w:val="00F2510D"/>
    <w:rsid w:val="00F25695"/>
    <w:rsid w:val="00F27FBF"/>
    <w:rsid w:val="00F32FD5"/>
    <w:rsid w:val="00F40318"/>
    <w:rsid w:val="00F409E3"/>
    <w:rsid w:val="00F42723"/>
    <w:rsid w:val="00F5246A"/>
    <w:rsid w:val="00F526C2"/>
    <w:rsid w:val="00F56B31"/>
    <w:rsid w:val="00F6358C"/>
    <w:rsid w:val="00F6390C"/>
    <w:rsid w:val="00F650FB"/>
    <w:rsid w:val="00F6548F"/>
    <w:rsid w:val="00F71F99"/>
    <w:rsid w:val="00F77696"/>
    <w:rsid w:val="00F81D2C"/>
    <w:rsid w:val="00F81EF0"/>
    <w:rsid w:val="00F96DC4"/>
    <w:rsid w:val="00FA356F"/>
    <w:rsid w:val="00FA7428"/>
    <w:rsid w:val="00FB158D"/>
    <w:rsid w:val="00FB1D4E"/>
    <w:rsid w:val="00FB3040"/>
    <w:rsid w:val="00FB3C07"/>
    <w:rsid w:val="00FC10F2"/>
    <w:rsid w:val="00FC1EDB"/>
    <w:rsid w:val="00FC28C8"/>
    <w:rsid w:val="00FC3BAD"/>
    <w:rsid w:val="00FC5FDA"/>
    <w:rsid w:val="00FC68C0"/>
    <w:rsid w:val="00FD4217"/>
    <w:rsid w:val="00FD7383"/>
    <w:rsid w:val="00FE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289D42DB"/>
  <w15:docId w15:val="{9739F93C-BB1E-4648-97EB-E05D8973B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67CBB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A0606C"/>
    <w:pPr>
      <w:keepNext/>
      <w:spacing w:line="200" w:lineRule="exact"/>
      <w:jc w:val="both"/>
      <w:outlineLvl w:val="0"/>
    </w:pPr>
    <w:rPr>
      <w:rFonts w:ascii="Univers 45 Light" w:hAnsi="Univers 45 Light"/>
      <w:b/>
      <w:sz w:val="16"/>
    </w:rPr>
  </w:style>
  <w:style w:type="paragraph" w:styleId="berschrift2">
    <w:name w:val="heading 2"/>
    <w:basedOn w:val="Standard"/>
    <w:next w:val="Standard"/>
    <w:qFormat/>
    <w:rsid w:val="00A0606C"/>
    <w:pPr>
      <w:keepNext/>
      <w:numPr>
        <w:ilvl w:val="1"/>
        <w:numId w:val="1"/>
      </w:numPr>
      <w:spacing w:line="200" w:lineRule="exact"/>
      <w:jc w:val="both"/>
      <w:outlineLvl w:val="1"/>
    </w:pPr>
    <w:rPr>
      <w:rFonts w:ascii="Univers 45 Light" w:hAnsi="Univers 45 Light"/>
      <w:b/>
      <w:color w:val="000000"/>
      <w:sz w:val="16"/>
    </w:rPr>
  </w:style>
  <w:style w:type="paragraph" w:styleId="berschrift3">
    <w:name w:val="heading 3"/>
    <w:basedOn w:val="Standard"/>
    <w:next w:val="Standard"/>
    <w:qFormat/>
    <w:rsid w:val="00A0606C"/>
    <w:pPr>
      <w:keepNext/>
      <w:numPr>
        <w:ilvl w:val="2"/>
        <w:numId w:val="1"/>
      </w:numPr>
      <w:outlineLvl w:val="2"/>
    </w:pPr>
    <w:rPr>
      <w:rFonts w:ascii="Univers 45 Light" w:hAnsi="Univers 45 Light"/>
      <w:b/>
      <w:color w:val="808080"/>
      <w:sz w:val="16"/>
    </w:rPr>
  </w:style>
  <w:style w:type="paragraph" w:styleId="berschrift4">
    <w:name w:val="heading 4"/>
    <w:basedOn w:val="Standard"/>
    <w:next w:val="Standard"/>
    <w:link w:val="berschrift4Zchn"/>
    <w:qFormat/>
    <w:rsid w:val="00A0606C"/>
    <w:pPr>
      <w:keepNext/>
      <w:numPr>
        <w:ilvl w:val="3"/>
        <w:numId w:val="1"/>
      </w:numPr>
      <w:outlineLvl w:val="3"/>
    </w:pPr>
    <w:rPr>
      <w:rFonts w:ascii="Univers-Light" w:hAnsi="Univers-Light"/>
      <w:b/>
      <w:bCs/>
      <w:sz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401A5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401A5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401A5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401A5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401A5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A0606C"/>
    <w:pPr>
      <w:tabs>
        <w:tab w:val="left" w:pos="8647"/>
      </w:tabs>
    </w:pPr>
    <w:rPr>
      <w:rFonts w:ascii="Univers 55" w:hAnsi="Univers 55"/>
      <w:sz w:val="16"/>
    </w:rPr>
  </w:style>
  <w:style w:type="character" w:styleId="Hyperlink">
    <w:name w:val="Hyperlink"/>
    <w:rsid w:val="00A0606C"/>
    <w:rPr>
      <w:color w:val="0000FF"/>
      <w:u w:val="single"/>
    </w:rPr>
  </w:style>
  <w:style w:type="paragraph" w:styleId="Sprechblasentext">
    <w:name w:val="Balloon Text"/>
    <w:basedOn w:val="Standard"/>
    <w:semiHidden/>
    <w:rsid w:val="007B1F11"/>
    <w:rPr>
      <w:rFonts w:ascii="Tahoma" w:hAnsi="Tahoma" w:cs="Tahoma"/>
      <w:sz w:val="16"/>
      <w:szCs w:val="16"/>
    </w:rPr>
  </w:style>
  <w:style w:type="character" w:styleId="Fett">
    <w:name w:val="Strong"/>
    <w:uiPriority w:val="22"/>
    <w:qFormat/>
    <w:rsid w:val="00F01BE4"/>
    <w:rPr>
      <w:b/>
      <w:bCs/>
    </w:rPr>
  </w:style>
  <w:style w:type="paragraph" w:styleId="NurText">
    <w:name w:val="Plain Text"/>
    <w:basedOn w:val="Standard"/>
    <w:link w:val="NurTextZchn"/>
    <w:uiPriority w:val="99"/>
    <w:unhideWhenUsed/>
    <w:rsid w:val="00E132A7"/>
    <w:rPr>
      <w:rFonts w:ascii="Calibri" w:eastAsia="Calibri" w:hAnsi="Calibri"/>
      <w:sz w:val="22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E132A7"/>
    <w:rPr>
      <w:rFonts w:ascii="Calibri" w:eastAsia="Calibri" w:hAnsi="Calibri" w:cs="Times New Roman"/>
      <w:sz w:val="22"/>
      <w:szCs w:val="21"/>
      <w:lang w:eastAsia="en-US"/>
    </w:rPr>
  </w:style>
  <w:style w:type="character" w:customStyle="1" w:styleId="berschrift4Zchn">
    <w:name w:val="Überschrift 4 Zchn"/>
    <w:link w:val="berschrift4"/>
    <w:rsid w:val="00C81D04"/>
    <w:rPr>
      <w:rFonts w:ascii="Univers-Light" w:hAnsi="Univers-Light"/>
      <w:b/>
      <w:bCs/>
      <w:sz w:val="22"/>
    </w:rPr>
  </w:style>
  <w:style w:type="character" w:customStyle="1" w:styleId="fontstyle01">
    <w:name w:val="fontstyle01"/>
    <w:basedOn w:val="Absatz-Standardschriftart"/>
    <w:rsid w:val="008A2720"/>
    <w:rPr>
      <w:rFonts w:ascii="OpenSans-Bold" w:hAnsi="OpenSans-Bold" w:hint="default"/>
      <w:b/>
      <w:bCs/>
      <w:i w:val="0"/>
      <w:iCs w:val="0"/>
      <w:color w:val="000000"/>
      <w:sz w:val="40"/>
      <w:szCs w:val="40"/>
    </w:rPr>
  </w:style>
  <w:style w:type="paragraph" w:styleId="Kopfzeile">
    <w:name w:val="header"/>
    <w:basedOn w:val="Standard"/>
    <w:link w:val="KopfzeileZchn"/>
    <w:uiPriority w:val="99"/>
    <w:unhideWhenUsed/>
    <w:rsid w:val="008A27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A2720"/>
    <w:rPr>
      <w:sz w:val="24"/>
    </w:rPr>
  </w:style>
  <w:style w:type="paragraph" w:styleId="Fuzeile">
    <w:name w:val="footer"/>
    <w:basedOn w:val="Standard"/>
    <w:link w:val="FuzeileZchn"/>
    <w:uiPriority w:val="99"/>
    <w:unhideWhenUsed/>
    <w:rsid w:val="008A27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A2720"/>
    <w:rPr>
      <w:sz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A2720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8A2720"/>
    <w:pPr>
      <w:spacing w:after="100"/>
    </w:pPr>
  </w:style>
  <w:style w:type="character" w:customStyle="1" w:styleId="fontstyle11">
    <w:name w:val="fontstyle11"/>
    <w:basedOn w:val="Absatz-Standardschriftart"/>
    <w:rsid w:val="008A2720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bsatz-Standardschriftart"/>
    <w:rsid w:val="008A2720"/>
    <w:rPr>
      <w:rFonts w:ascii="OpenSans-Italic" w:hAnsi="OpenSans-Italic" w:hint="default"/>
      <w:b w:val="0"/>
      <w:bCs w:val="0"/>
      <w:i/>
      <w:iCs/>
      <w:color w:val="000000"/>
      <w:sz w:val="20"/>
      <w:szCs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401A5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401A5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401A5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401A5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401A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Verzeichnis2">
    <w:name w:val="toc 2"/>
    <w:basedOn w:val="Standard"/>
    <w:next w:val="Standard"/>
    <w:autoRedefine/>
    <w:uiPriority w:val="39"/>
    <w:unhideWhenUsed/>
    <w:rsid w:val="002401A5"/>
    <w:pPr>
      <w:spacing w:after="100"/>
      <w:ind w:left="240"/>
    </w:pPr>
  </w:style>
  <w:style w:type="paragraph" w:styleId="Listenabsatz">
    <w:name w:val="List Paragraph"/>
    <w:basedOn w:val="Standard"/>
    <w:uiPriority w:val="34"/>
    <w:qFormat/>
    <w:rsid w:val="002401A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2401A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401A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401A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401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401A5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401A5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401A5"/>
  </w:style>
  <w:style w:type="character" w:styleId="Funotenzeichen">
    <w:name w:val="footnote reference"/>
    <w:basedOn w:val="Absatz-Standardschriftart"/>
    <w:uiPriority w:val="99"/>
    <w:semiHidden/>
    <w:unhideWhenUsed/>
    <w:rsid w:val="002401A5"/>
    <w:rPr>
      <w:vertAlign w:val="superscript"/>
    </w:rPr>
  </w:style>
  <w:style w:type="character" w:customStyle="1" w:styleId="fontstyle21">
    <w:name w:val="fontstyle21"/>
    <w:basedOn w:val="Absatz-Standardschriftart"/>
    <w:rsid w:val="00003233"/>
    <w:rPr>
      <w:rFonts w:ascii="OpenSans" w:hAnsi="OpenSans" w:hint="default"/>
      <w:b w:val="0"/>
      <w:bCs w:val="0"/>
      <w:i w:val="0"/>
      <w:iCs w:val="0"/>
      <w:color w:val="000000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FA356F"/>
    <w:pPr>
      <w:spacing w:after="200"/>
    </w:pPr>
    <w:rPr>
      <w:b/>
      <w:bCs/>
      <w:color w:val="4F81BD" w:themeColor="accent1"/>
      <w:sz w:val="18"/>
      <w:szCs w:val="18"/>
    </w:rPr>
  </w:style>
  <w:style w:type="numbering" w:customStyle="1" w:styleId="ImportierterStil3">
    <w:name w:val="Importierter Stil: 3"/>
    <w:rsid w:val="00A71BB8"/>
    <w:pPr>
      <w:numPr>
        <w:numId w:val="2"/>
      </w:numPr>
    </w:pPr>
  </w:style>
  <w:style w:type="numbering" w:customStyle="1" w:styleId="ImportierterStil6">
    <w:name w:val="Importierter Stil: 6"/>
    <w:rsid w:val="00A71BB8"/>
    <w:pPr>
      <w:numPr>
        <w:numId w:val="3"/>
      </w:numPr>
    </w:pPr>
  </w:style>
  <w:style w:type="character" w:customStyle="1" w:styleId="Hyperlink0">
    <w:name w:val="Hyperlink.0"/>
    <w:basedOn w:val="Absatz-Standardschriftart"/>
    <w:rsid w:val="00A71BB8"/>
    <w:rPr>
      <w:rFonts w:ascii="Times New Roman" w:eastAsia="Times New Roman" w:hAnsi="Times New Roman" w:cs="Times New Roman"/>
      <w:i/>
      <w:iCs/>
      <w:color w:val="0000FF"/>
      <w:u w:val="single" w:color="0000FF"/>
    </w:rPr>
  </w:style>
  <w:style w:type="numbering" w:customStyle="1" w:styleId="ImportierterStil1">
    <w:name w:val="Importierter Stil: 1"/>
    <w:rsid w:val="00B421D1"/>
    <w:pPr>
      <w:numPr>
        <w:numId w:val="4"/>
      </w:numPr>
    </w:pPr>
  </w:style>
  <w:style w:type="numbering" w:customStyle="1" w:styleId="ImportierterStil2">
    <w:name w:val="Importierter Stil: 2"/>
    <w:rsid w:val="00B421D1"/>
    <w:pPr>
      <w:numPr>
        <w:numId w:val="5"/>
      </w:numPr>
    </w:pPr>
  </w:style>
  <w:style w:type="character" w:customStyle="1" w:styleId="Link">
    <w:name w:val="Link"/>
    <w:rsid w:val="00B421D1"/>
    <w:rPr>
      <w:outline w:val="0"/>
      <w:color w:val="0000FF"/>
      <w:u w:val="single" w:color="0000FF"/>
    </w:rPr>
  </w:style>
  <w:style w:type="character" w:customStyle="1" w:styleId="Hyperlink1">
    <w:name w:val="Hyperlink.1"/>
    <w:basedOn w:val="Link"/>
    <w:rsid w:val="00B421D1"/>
    <w:rPr>
      <w:strike/>
      <w:dstrike w:val="0"/>
      <w:outline w:val="0"/>
      <w:color w:val="0000FF"/>
      <w:u w:val="single" w:color="0000FF"/>
    </w:rPr>
  </w:style>
  <w:style w:type="character" w:customStyle="1" w:styleId="Hyperlink2">
    <w:name w:val="Hyperlink.2"/>
    <w:basedOn w:val="Link"/>
    <w:rsid w:val="00B421D1"/>
    <w:rPr>
      <w:strike/>
      <w:dstrike w:val="0"/>
      <w:outline w:val="0"/>
      <w:color w:val="000000"/>
      <w:u w:val="single" w:color="000000"/>
    </w:rPr>
  </w:style>
  <w:style w:type="character" w:customStyle="1" w:styleId="berschrift1Zchn">
    <w:name w:val="Überschrift 1 Zchn"/>
    <w:basedOn w:val="Absatz-Standardschriftart"/>
    <w:link w:val="berschrift1"/>
    <w:rsid w:val="00942C76"/>
    <w:rPr>
      <w:rFonts w:ascii="Univers 45 Light" w:hAnsi="Univers 45 Light"/>
      <w:b/>
      <w:sz w:val="16"/>
    </w:rPr>
  </w:style>
  <w:style w:type="table" w:customStyle="1" w:styleId="TableNormal">
    <w:name w:val="Table Normal"/>
    <w:uiPriority w:val="2"/>
    <w:semiHidden/>
    <w:unhideWhenUsed/>
    <w:qFormat/>
    <w:rsid w:val="0048159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481597"/>
    <w:pPr>
      <w:widowControl w:val="0"/>
      <w:autoSpaceDE w:val="0"/>
      <w:autoSpaceDN w:val="0"/>
    </w:pPr>
    <w:rPr>
      <w:rFonts w:ascii="Arial Unicode MS" w:eastAsia="Arial Unicode MS" w:hAnsi="Arial Unicode MS" w:cs="Arial Unicode MS"/>
      <w:sz w:val="22"/>
      <w:szCs w:val="22"/>
      <w:lang w:bidi="de-DE"/>
    </w:rPr>
  </w:style>
  <w:style w:type="paragraph" w:customStyle="1" w:styleId="grundschriftinitial">
    <w:name w:val="grundschrift_initial"/>
    <w:basedOn w:val="Standard"/>
    <w:rsid w:val="00481597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grundschriftmiteinzug">
    <w:name w:val="grundschrift_mit_einzug"/>
    <w:basedOn w:val="Standard"/>
    <w:rsid w:val="00481597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table" w:styleId="Tabellenraster">
    <w:name w:val="Table Grid"/>
    <w:basedOn w:val="NormaleTabelle"/>
    <w:uiPriority w:val="59"/>
    <w:rsid w:val="00F81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semiHidden/>
    <w:rsid w:val="00C92A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2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040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42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8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91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81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588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73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90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38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64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23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715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2418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687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066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532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97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155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192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9690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33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49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28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3321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62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51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0501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02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495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8552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06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246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387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4977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43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8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86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19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043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76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471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37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8062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0466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3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602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69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344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2507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70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3436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6629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9966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429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921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5286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1197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8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ero@dbbl.d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oyota-dbbl.de/packet/03_-_dbbl_ausschreibung_pokal_23-24_stand_22-12-30/?wpdmdl=57192&amp;refresh=64633f0945b1b1684225801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Briefbogen%20DBBL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7467E0-0130-4D9D-A989-0353B1327E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Briefbogen DBBL.dot</Template>
  <TotalTime>0</TotalTime>
  <Pages>1</Pages>
  <Words>153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</dc:creator>
  <cp:keywords/>
  <dc:description/>
  <cp:lastModifiedBy>Philipp Reuner</cp:lastModifiedBy>
  <cp:revision>2</cp:revision>
  <cp:lastPrinted>2022-01-14T09:27:00Z</cp:lastPrinted>
  <dcterms:created xsi:type="dcterms:W3CDTF">2023-08-03T10:11:00Z</dcterms:created>
  <dcterms:modified xsi:type="dcterms:W3CDTF">2023-08-03T10:11:00Z</dcterms:modified>
</cp:coreProperties>
</file>